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AB64D0" w14:textId="77777777" w:rsidR="00682182" w:rsidRDefault="00682182" w:rsidP="00682182">
      <w:pPr>
        <w:rPr>
          <w:rFonts w:eastAsia="Calibri" w:cs="Arial"/>
          <w:b/>
          <w:bCs/>
          <w:szCs w:val="22"/>
          <w:lang w:val="en-AU"/>
        </w:rPr>
      </w:pPr>
    </w:p>
    <w:p w14:paraId="4867E2DF" w14:textId="30BE6EBF" w:rsidR="00426372" w:rsidRPr="003540E4" w:rsidRDefault="007D71A0" w:rsidP="007D71A0">
      <w:pPr>
        <w:spacing w:after="160" w:line="259" w:lineRule="auto"/>
        <w:rPr>
          <w:rFonts w:ascii="Arial Rounded MT Bold" w:eastAsia="Calibri" w:hAnsi="Arial Rounded MT Bold" w:cs="Arial"/>
          <w:bCs/>
          <w:szCs w:val="22"/>
          <w:lang w:val="en-AU"/>
        </w:rPr>
      </w:pP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>Name of Practice:</w:t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</w: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ab/>
        <w:t xml:space="preserve">Date: </w:t>
      </w:r>
    </w:p>
    <w:tbl>
      <w:tblPr>
        <w:tblStyle w:val="TableGrid"/>
        <w:tblpPr w:leftFromText="180" w:rightFromText="180" w:vertAnchor="page" w:horzAnchor="margin" w:tblpY="2905"/>
        <w:tblW w:w="1487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99"/>
        <w:gridCol w:w="8080"/>
      </w:tblGrid>
      <w:tr w:rsidR="00C51C4F" w:rsidRPr="003540E4" w14:paraId="55065A32" w14:textId="77777777" w:rsidTr="003540E4">
        <w:tc>
          <w:tcPr>
            <w:tcW w:w="14879" w:type="dxa"/>
            <w:gridSpan w:val="2"/>
            <w:shd w:val="clear" w:color="auto" w:fill="FFFFFF" w:themeFill="background1"/>
          </w:tcPr>
          <w:p w14:paraId="416183B4" w14:textId="77777777" w:rsidR="00C51C4F" w:rsidRPr="003540E4" w:rsidRDefault="00C51C4F" w:rsidP="00BE39CB">
            <w:pPr>
              <w:spacing w:after="160" w:line="259" w:lineRule="auto"/>
              <w:jc w:val="center"/>
              <w:rPr>
                <w:rFonts w:ascii="Arial Rounded MT Bold" w:eastAsia="Calibri" w:hAnsi="Arial Rounded MT Bold" w:cs="Arial"/>
                <w:bCs/>
                <w:sz w:val="24"/>
                <w:lang w:val="en-AU"/>
              </w:rPr>
            </w:pPr>
            <w:r w:rsidRPr="003540E4">
              <w:rPr>
                <w:rFonts w:ascii="Arial Rounded MT Bold" w:eastAsia="Calibri" w:hAnsi="Arial Rounded MT Bold" w:cs="Arial"/>
                <w:bCs/>
                <w:sz w:val="24"/>
                <w:lang w:val="en-AU"/>
              </w:rPr>
              <w:t>Quality Improvement Team</w:t>
            </w:r>
          </w:p>
        </w:tc>
      </w:tr>
      <w:tr w:rsidR="00C51C4F" w:rsidRPr="003540E4" w14:paraId="13215B70" w14:textId="77777777" w:rsidTr="003540E4">
        <w:tc>
          <w:tcPr>
            <w:tcW w:w="6799" w:type="dxa"/>
            <w:shd w:val="clear" w:color="auto" w:fill="FFFFFF" w:themeFill="background1"/>
          </w:tcPr>
          <w:p w14:paraId="6FBF06C7" w14:textId="77777777" w:rsidR="00C51C4F" w:rsidRPr="003540E4" w:rsidRDefault="00C51C4F" w:rsidP="00BE39CB">
            <w:pPr>
              <w:spacing w:after="160" w:line="259" w:lineRule="auto"/>
              <w:jc w:val="center"/>
              <w:rPr>
                <w:rFonts w:ascii="Arial Rounded MT Bold" w:eastAsia="Calibri" w:hAnsi="Arial Rounded MT Bold" w:cs="Arial"/>
                <w:bCs/>
                <w:sz w:val="24"/>
                <w:lang w:val="en-AU"/>
              </w:rPr>
            </w:pPr>
            <w:r w:rsidRPr="003540E4">
              <w:rPr>
                <w:rFonts w:ascii="Arial Rounded MT Bold" w:eastAsia="Calibri" w:hAnsi="Arial Rounded MT Bold" w:cs="Arial"/>
                <w:bCs/>
                <w:sz w:val="24"/>
                <w:lang w:val="en-AU"/>
              </w:rPr>
              <w:t>Names</w:t>
            </w:r>
          </w:p>
        </w:tc>
        <w:tc>
          <w:tcPr>
            <w:tcW w:w="8080" w:type="dxa"/>
            <w:shd w:val="clear" w:color="auto" w:fill="FFFFFF" w:themeFill="background1"/>
          </w:tcPr>
          <w:p w14:paraId="0E73FF99" w14:textId="77777777" w:rsidR="00C51C4F" w:rsidRPr="003540E4" w:rsidRDefault="00C51C4F" w:rsidP="00BE39CB">
            <w:pPr>
              <w:spacing w:after="160" w:line="259" w:lineRule="auto"/>
              <w:jc w:val="center"/>
              <w:rPr>
                <w:rFonts w:ascii="Arial Rounded MT Bold" w:eastAsia="Calibri" w:hAnsi="Arial Rounded MT Bold" w:cs="Arial"/>
                <w:bCs/>
                <w:sz w:val="24"/>
                <w:lang w:val="en-AU"/>
              </w:rPr>
            </w:pPr>
            <w:r w:rsidRPr="003540E4">
              <w:rPr>
                <w:rFonts w:ascii="Arial Rounded MT Bold" w:eastAsia="Calibri" w:hAnsi="Arial Rounded MT Bold" w:cs="Arial"/>
                <w:bCs/>
                <w:sz w:val="24"/>
                <w:lang w:val="en-AU"/>
              </w:rPr>
              <w:t>Roles/Responsibilities</w:t>
            </w:r>
          </w:p>
        </w:tc>
      </w:tr>
      <w:tr w:rsidR="00C51C4F" w:rsidRPr="003540E4" w14:paraId="045E072A" w14:textId="77777777" w:rsidTr="003540E4">
        <w:tc>
          <w:tcPr>
            <w:tcW w:w="6799" w:type="dxa"/>
            <w:shd w:val="clear" w:color="auto" w:fill="FFFFFF" w:themeFill="background1"/>
          </w:tcPr>
          <w:p w14:paraId="01BD9CC7" w14:textId="738A8393" w:rsidR="00C51C4F" w:rsidRPr="003540E4" w:rsidRDefault="003540E4" w:rsidP="003540E4">
            <w:pPr>
              <w:tabs>
                <w:tab w:val="left" w:pos="3765"/>
              </w:tabs>
              <w:spacing w:after="160" w:line="259" w:lineRule="auto"/>
              <w:rPr>
                <w:rFonts w:ascii="Arial Rounded MT Bold" w:eastAsia="Calibri" w:hAnsi="Arial Rounded MT Bold" w:cs="Arial"/>
                <w:b/>
                <w:szCs w:val="22"/>
                <w:lang w:val="en-AU"/>
              </w:rPr>
            </w:pPr>
            <w:r w:rsidRPr="003540E4">
              <w:rPr>
                <w:rFonts w:ascii="Arial Rounded MT Bold" w:eastAsia="Calibri" w:hAnsi="Arial Rounded MT Bold" w:cs="Arial"/>
                <w:b/>
                <w:szCs w:val="22"/>
                <w:lang w:val="en-AU"/>
              </w:rPr>
              <w:tab/>
            </w:r>
          </w:p>
        </w:tc>
        <w:tc>
          <w:tcPr>
            <w:tcW w:w="8080" w:type="dxa"/>
            <w:shd w:val="clear" w:color="auto" w:fill="FFFFFF" w:themeFill="background1"/>
          </w:tcPr>
          <w:p w14:paraId="62341D89" w14:textId="77777777" w:rsidR="00C51C4F" w:rsidRPr="003540E4" w:rsidRDefault="00C51C4F" w:rsidP="00BE39CB">
            <w:pPr>
              <w:spacing w:after="160" w:line="259" w:lineRule="auto"/>
              <w:rPr>
                <w:rFonts w:ascii="Arial Rounded MT Bold" w:eastAsia="Calibri" w:hAnsi="Arial Rounded MT Bold" w:cs="Arial"/>
                <w:szCs w:val="22"/>
                <w:lang w:val="en-AU"/>
              </w:rPr>
            </w:pPr>
          </w:p>
        </w:tc>
      </w:tr>
      <w:tr w:rsidR="00C51C4F" w:rsidRPr="003540E4" w14:paraId="20E50A56" w14:textId="77777777" w:rsidTr="003540E4">
        <w:tc>
          <w:tcPr>
            <w:tcW w:w="6799" w:type="dxa"/>
            <w:shd w:val="clear" w:color="auto" w:fill="FFFFFF" w:themeFill="background1"/>
          </w:tcPr>
          <w:p w14:paraId="26457A13" w14:textId="77777777" w:rsidR="00C51C4F" w:rsidRPr="003540E4" w:rsidRDefault="00C51C4F" w:rsidP="00BE39CB">
            <w:pPr>
              <w:spacing w:after="160" w:line="259" w:lineRule="auto"/>
              <w:rPr>
                <w:rFonts w:ascii="Arial Rounded MT Bold" w:eastAsia="Calibri" w:hAnsi="Arial Rounded MT Bold" w:cs="Arial"/>
                <w:szCs w:val="22"/>
                <w:lang w:val="en-AU"/>
              </w:rPr>
            </w:pPr>
          </w:p>
        </w:tc>
        <w:tc>
          <w:tcPr>
            <w:tcW w:w="8080" w:type="dxa"/>
            <w:shd w:val="clear" w:color="auto" w:fill="FFFFFF" w:themeFill="background1"/>
          </w:tcPr>
          <w:p w14:paraId="5268FDFF" w14:textId="77777777" w:rsidR="00C51C4F" w:rsidRPr="003540E4" w:rsidRDefault="00C51C4F" w:rsidP="00BE39CB">
            <w:pPr>
              <w:spacing w:after="160" w:line="259" w:lineRule="auto"/>
              <w:rPr>
                <w:rFonts w:ascii="Arial Rounded MT Bold" w:eastAsia="Calibri" w:hAnsi="Arial Rounded MT Bold" w:cs="Arial"/>
                <w:szCs w:val="22"/>
                <w:lang w:val="en-AU"/>
              </w:rPr>
            </w:pPr>
          </w:p>
        </w:tc>
      </w:tr>
      <w:tr w:rsidR="00C51C4F" w:rsidRPr="003540E4" w14:paraId="1B2DE89C" w14:textId="77777777" w:rsidTr="003540E4">
        <w:tc>
          <w:tcPr>
            <w:tcW w:w="6799" w:type="dxa"/>
            <w:shd w:val="clear" w:color="auto" w:fill="FFFFFF" w:themeFill="background1"/>
          </w:tcPr>
          <w:p w14:paraId="0DCA51E6" w14:textId="77777777" w:rsidR="00C51C4F" w:rsidRPr="003540E4" w:rsidRDefault="00C51C4F" w:rsidP="00BE39CB">
            <w:pPr>
              <w:spacing w:after="160" w:line="259" w:lineRule="auto"/>
              <w:rPr>
                <w:rFonts w:ascii="Arial Rounded MT Bold" w:eastAsia="Calibri" w:hAnsi="Arial Rounded MT Bold" w:cs="Arial"/>
                <w:szCs w:val="22"/>
                <w:lang w:val="en-AU"/>
              </w:rPr>
            </w:pPr>
          </w:p>
        </w:tc>
        <w:tc>
          <w:tcPr>
            <w:tcW w:w="8080" w:type="dxa"/>
            <w:shd w:val="clear" w:color="auto" w:fill="FFFFFF" w:themeFill="background1"/>
          </w:tcPr>
          <w:p w14:paraId="25B49110" w14:textId="77777777" w:rsidR="00C51C4F" w:rsidRPr="003540E4" w:rsidRDefault="00C51C4F" w:rsidP="00BE39CB">
            <w:pPr>
              <w:spacing w:after="160" w:line="259" w:lineRule="auto"/>
              <w:rPr>
                <w:rFonts w:ascii="Arial Rounded MT Bold" w:eastAsia="Calibri" w:hAnsi="Arial Rounded MT Bold" w:cs="Arial"/>
                <w:szCs w:val="22"/>
                <w:lang w:val="en-AU"/>
              </w:rPr>
            </w:pPr>
          </w:p>
        </w:tc>
      </w:tr>
    </w:tbl>
    <w:p w14:paraId="0E5BA722" w14:textId="7EA5DCF5" w:rsidR="00DA5FC0" w:rsidRPr="00781FC2" w:rsidRDefault="00CC51A1" w:rsidP="00373761">
      <w:pPr>
        <w:spacing w:after="160" w:line="259" w:lineRule="auto"/>
        <w:rPr>
          <w:rFonts w:ascii="Arial Rounded MT Bold" w:eastAsia="Calibri" w:hAnsi="Arial Rounded MT Bold" w:cs="Arial"/>
          <w:bCs/>
          <w:szCs w:val="22"/>
          <w:lang w:val="en-AU"/>
        </w:rPr>
      </w:pPr>
      <w:r w:rsidRPr="003540E4">
        <w:rPr>
          <w:rFonts w:ascii="Arial Rounded MT Bold" w:eastAsia="Calibri" w:hAnsi="Arial Rounded MT Bold" w:cs="Arial"/>
          <w:bCs/>
          <w:szCs w:val="22"/>
          <w:lang w:val="en-AU"/>
        </w:rPr>
        <w:t>Name of QIA</w:t>
      </w:r>
      <w:r w:rsidR="00AB24F3" w:rsidRPr="00AB24F3">
        <w:t xml:space="preserve"> </w:t>
      </w:r>
    </w:p>
    <w:p w14:paraId="283CDDF2" w14:textId="77777777" w:rsidR="00373761" w:rsidRDefault="00373761"/>
    <w:tbl>
      <w:tblPr>
        <w:tblStyle w:val="TableGrid"/>
        <w:tblpPr w:leftFromText="180" w:rightFromText="180" w:vertAnchor="text" w:horzAnchor="margin" w:tblpY="2649"/>
        <w:tblW w:w="14879" w:type="dxa"/>
        <w:tblLook w:val="04A0" w:firstRow="1" w:lastRow="0" w:firstColumn="1" w:lastColumn="0" w:noHBand="0" w:noVBand="1"/>
      </w:tblPr>
      <w:tblGrid>
        <w:gridCol w:w="6821"/>
        <w:gridCol w:w="8058"/>
      </w:tblGrid>
      <w:tr w:rsidR="003540E4" w:rsidRPr="001105C3" w14:paraId="350A4EFB" w14:textId="77777777" w:rsidTr="00A040CA">
        <w:trPr>
          <w:trHeight w:val="841"/>
        </w:trPr>
        <w:tc>
          <w:tcPr>
            <w:tcW w:w="6821" w:type="dxa"/>
            <w:shd w:val="clear" w:color="auto" w:fill="00B0F0"/>
            <w:vAlign w:val="center"/>
          </w:tcPr>
          <w:p w14:paraId="637ACBBB" w14:textId="77777777" w:rsidR="00A040CA" w:rsidRDefault="00A040CA" w:rsidP="00A040CA">
            <w:pPr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</w:p>
          <w:p w14:paraId="64A35FEB" w14:textId="77777777" w:rsidR="003540E4" w:rsidRPr="003540E4" w:rsidRDefault="003540E4" w:rsidP="00A040CA">
            <w:pPr>
              <w:jc w:val="center"/>
              <w:rPr>
                <w:rFonts w:eastAsia="Calibri" w:cs="Arial"/>
                <w:color w:val="FFFFFF" w:themeColor="background1"/>
                <w:sz w:val="24"/>
                <w:lang w:val="en-AU"/>
              </w:rPr>
            </w:pP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GOAL</w:t>
            </w:r>
          </w:p>
          <w:p w14:paraId="6AA3B2C7" w14:textId="77777777" w:rsidR="003540E4" w:rsidRPr="003540E4" w:rsidRDefault="003540E4" w:rsidP="00A040CA">
            <w:pPr>
              <w:jc w:val="center"/>
              <w:rPr>
                <w:rFonts w:eastAsia="Calibri" w:cs="Arial"/>
                <w:color w:val="FFFFFF" w:themeColor="background1"/>
                <w:sz w:val="24"/>
                <w:lang w:val="en-AU"/>
              </w:rPr>
            </w:pPr>
            <w:r w:rsidRPr="003540E4">
              <w:rPr>
                <w:rFonts w:eastAsia="Calibri" w:cs="Arial"/>
                <w:color w:val="FFFFFF" w:themeColor="background1"/>
                <w:sz w:val="24"/>
                <w:lang w:val="en-AU"/>
              </w:rPr>
              <w:t>(</w:t>
            </w: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S</w:t>
            </w:r>
            <w:r w:rsidRPr="003540E4">
              <w:rPr>
                <w:rFonts w:eastAsia="Calibri" w:cs="Arial"/>
                <w:color w:val="FFFFFF" w:themeColor="background1"/>
                <w:sz w:val="24"/>
                <w:lang w:val="en-AU"/>
              </w:rPr>
              <w:t xml:space="preserve">imple, </w:t>
            </w: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M</w:t>
            </w:r>
            <w:r w:rsidRPr="003540E4">
              <w:rPr>
                <w:rFonts w:eastAsia="Calibri" w:cs="Arial"/>
                <w:color w:val="FFFFFF" w:themeColor="background1"/>
                <w:sz w:val="24"/>
                <w:lang w:val="en-AU"/>
              </w:rPr>
              <w:t xml:space="preserve">easurable, </w:t>
            </w: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A</w:t>
            </w:r>
            <w:r w:rsidRPr="003540E4">
              <w:rPr>
                <w:rFonts w:eastAsia="Calibri" w:cs="Arial"/>
                <w:color w:val="FFFFFF" w:themeColor="background1"/>
                <w:sz w:val="24"/>
                <w:lang w:val="en-AU"/>
              </w:rPr>
              <w:t xml:space="preserve">chievable, </w:t>
            </w: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R</w:t>
            </w:r>
            <w:r w:rsidRPr="003540E4">
              <w:rPr>
                <w:rFonts w:eastAsia="Calibri" w:cs="Arial"/>
                <w:color w:val="FFFFFF" w:themeColor="background1"/>
                <w:sz w:val="24"/>
                <w:lang w:val="en-AU"/>
              </w:rPr>
              <w:t xml:space="preserve">ealistic, </w:t>
            </w: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T</w:t>
            </w:r>
            <w:r w:rsidRPr="003540E4">
              <w:rPr>
                <w:rFonts w:eastAsia="Calibri" w:cs="Arial"/>
                <w:color w:val="FFFFFF" w:themeColor="background1"/>
                <w:sz w:val="24"/>
                <w:lang w:val="en-AU"/>
              </w:rPr>
              <w:t>imely)</w:t>
            </w:r>
          </w:p>
          <w:p w14:paraId="0C2E3382" w14:textId="77777777" w:rsidR="003540E4" w:rsidRDefault="003540E4" w:rsidP="00A040CA">
            <w:pPr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  <w:t>What are we trying to accomplish and when?</w:t>
            </w:r>
          </w:p>
          <w:p w14:paraId="4A257FA5" w14:textId="250E7887" w:rsidR="00A040CA" w:rsidRPr="003540E4" w:rsidRDefault="00A040CA" w:rsidP="00A040CA">
            <w:pPr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</w:p>
        </w:tc>
        <w:tc>
          <w:tcPr>
            <w:tcW w:w="8058" w:type="dxa"/>
            <w:shd w:val="clear" w:color="auto" w:fill="FFFFFF" w:themeFill="background1"/>
          </w:tcPr>
          <w:p w14:paraId="1B9EC578" w14:textId="3C1A8CA7" w:rsidR="003540E4" w:rsidRPr="003540E4" w:rsidRDefault="003540E4" w:rsidP="003540E4">
            <w:pPr>
              <w:rPr>
                <w:rFonts w:eastAsia="Calibri" w:cs="Arial"/>
                <w:color w:val="FFFFFF" w:themeColor="background1"/>
                <w:sz w:val="24"/>
                <w:lang w:val="en-AU"/>
              </w:rPr>
            </w:pPr>
          </w:p>
        </w:tc>
      </w:tr>
      <w:tr w:rsidR="005E04D3" w:rsidRPr="001105C3" w14:paraId="021078FB" w14:textId="77777777" w:rsidTr="00A040CA">
        <w:trPr>
          <w:trHeight w:val="438"/>
        </w:trPr>
        <w:tc>
          <w:tcPr>
            <w:tcW w:w="6821" w:type="dxa"/>
            <w:shd w:val="clear" w:color="auto" w:fill="00B0F0"/>
            <w:vAlign w:val="center"/>
          </w:tcPr>
          <w:p w14:paraId="4EC5C18B" w14:textId="77777777" w:rsidR="003540E4" w:rsidRDefault="003540E4" w:rsidP="00A040CA">
            <w:pPr>
              <w:contextualSpacing/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</w:p>
          <w:p w14:paraId="4AF1EA50" w14:textId="77777777" w:rsidR="005E04D3" w:rsidRPr="003540E4" w:rsidRDefault="005E04D3" w:rsidP="00A040CA">
            <w:pPr>
              <w:contextualSpacing/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MEASURES</w:t>
            </w:r>
          </w:p>
          <w:p w14:paraId="3DB6CA71" w14:textId="77777777" w:rsidR="005E04D3" w:rsidRPr="003540E4" w:rsidRDefault="005E04D3" w:rsidP="00A040CA">
            <w:pPr>
              <w:contextualSpacing/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  <w:t>What data will we use to track our improvement?</w:t>
            </w:r>
          </w:p>
          <w:p w14:paraId="139ED8FA" w14:textId="77777777" w:rsidR="005E04D3" w:rsidRDefault="003540E4" w:rsidP="00A040CA">
            <w:pPr>
              <w:contextualSpacing/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  <w:proofErr w:type="spellStart"/>
            <w:r w:rsidRPr="003540E4"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  <w:t>Eg</w:t>
            </w:r>
            <w:proofErr w:type="spellEnd"/>
            <w:r w:rsidRPr="003540E4"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  <w:t>. Pen CAT</w:t>
            </w:r>
          </w:p>
          <w:p w14:paraId="2881208D" w14:textId="57257AC0" w:rsidR="003540E4" w:rsidRPr="003540E4" w:rsidRDefault="003540E4" w:rsidP="00A040CA">
            <w:pPr>
              <w:contextualSpacing/>
              <w:jc w:val="center"/>
              <w:rPr>
                <w:rFonts w:eastAsia="Calibri" w:cs="Arial"/>
                <w:i/>
                <w:iCs/>
                <w:color w:val="FFFFFF" w:themeColor="background1"/>
                <w:szCs w:val="22"/>
                <w:lang w:val="en-AU"/>
              </w:rPr>
            </w:pPr>
          </w:p>
        </w:tc>
        <w:tc>
          <w:tcPr>
            <w:tcW w:w="8058" w:type="dxa"/>
            <w:shd w:val="clear" w:color="auto" w:fill="FFFFFF" w:themeFill="background1"/>
          </w:tcPr>
          <w:p w14:paraId="7CCA9058" w14:textId="6192C100" w:rsidR="00B6556E" w:rsidRPr="001105C3" w:rsidRDefault="00B6556E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  <w:bookmarkStart w:id="0" w:name="_GoBack"/>
            <w:bookmarkEnd w:id="0"/>
          </w:p>
        </w:tc>
      </w:tr>
      <w:tr w:rsidR="005E04D3" w:rsidRPr="001105C3" w14:paraId="394CABB2" w14:textId="77777777" w:rsidTr="00A040CA">
        <w:trPr>
          <w:trHeight w:val="438"/>
        </w:trPr>
        <w:tc>
          <w:tcPr>
            <w:tcW w:w="682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71CAA2A9" w14:textId="77777777" w:rsidR="003540E4" w:rsidRDefault="003540E4" w:rsidP="00A040CA">
            <w:pPr>
              <w:contextualSpacing/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</w:p>
          <w:p w14:paraId="4CFDF625" w14:textId="77777777" w:rsidR="005E04D3" w:rsidRPr="003540E4" w:rsidRDefault="005E04D3" w:rsidP="00A040CA">
            <w:pPr>
              <w:contextualSpacing/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INITIAL BENCHMARK</w:t>
            </w:r>
          </w:p>
          <w:p w14:paraId="05CF340B" w14:textId="77777777" w:rsidR="005E04D3" w:rsidRDefault="005E04D3" w:rsidP="00A040CA">
            <w:pPr>
              <w:contextualSpacing/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  <w:t>What is our current data saying?</w:t>
            </w:r>
          </w:p>
          <w:p w14:paraId="45D8D5CA" w14:textId="0D644F9C" w:rsidR="003540E4" w:rsidRPr="003540E4" w:rsidRDefault="003540E4" w:rsidP="00A040CA">
            <w:pPr>
              <w:contextualSpacing/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</w:p>
        </w:tc>
        <w:tc>
          <w:tcPr>
            <w:tcW w:w="805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A8E89E4" w14:textId="56031123" w:rsidR="005E04D3" w:rsidRPr="001105C3" w:rsidRDefault="005E04D3" w:rsidP="005E04D3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</w:tr>
      <w:tr w:rsidR="005E04D3" w:rsidRPr="001105C3" w14:paraId="7ADC4084" w14:textId="77777777" w:rsidTr="00A040CA">
        <w:tc>
          <w:tcPr>
            <w:tcW w:w="6821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0D64DEF9" w14:textId="77777777" w:rsidR="003540E4" w:rsidRDefault="003540E4" w:rsidP="00A040CA">
            <w:pPr>
              <w:contextualSpacing/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</w:p>
          <w:p w14:paraId="06EE72D6" w14:textId="2399DD9B" w:rsidR="005E04D3" w:rsidRPr="003540E4" w:rsidRDefault="005E04D3" w:rsidP="00A040CA">
            <w:pPr>
              <w:contextualSpacing/>
              <w:jc w:val="center"/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</w:pPr>
            <w:r w:rsidRPr="003540E4">
              <w:rPr>
                <w:rFonts w:eastAsia="Calibri" w:cs="Arial"/>
                <w:b/>
                <w:bCs/>
                <w:color w:val="FFFFFF" w:themeColor="background1"/>
                <w:sz w:val="24"/>
                <w:lang w:val="en-AU"/>
              </w:rPr>
              <w:t>IDEAS</w:t>
            </w:r>
          </w:p>
          <w:p w14:paraId="6A4B0ADE" w14:textId="0B5D016D" w:rsidR="005E04D3" w:rsidRPr="003540E4" w:rsidRDefault="005E04D3" w:rsidP="00A040CA">
            <w:pPr>
              <w:contextualSpacing/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  <w:t>What changes will we make that will lead to an improvement?</w:t>
            </w:r>
          </w:p>
          <w:p w14:paraId="0A0C7390" w14:textId="77777777" w:rsidR="005E04D3" w:rsidRPr="003540E4" w:rsidRDefault="005E04D3" w:rsidP="00A040CA">
            <w:pPr>
              <w:contextualSpacing/>
              <w:jc w:val="center"/>
              <w:rPr>
                <w:rFonts w:eastAsia="Calibri" w:cs="Arial"/>
                <w:iCs/>
                <w:color w:val="FFFFFF" w:themeColor="background1"/>
                <w:szCs w:val="22"/>
                <w:lang w:val="en-AU"/>
              </w:rPr>
            </w:pPr>
          </w:p>
          <w:p w14:paraId="2B7EF949" w14:textId="56C2D9E6" w:rsidR="005E04D3" w:rsidRPr="003540E4" w:rsidRDefault="007F100A" w:rsidP="00A040CA">
            <w:pPr>
              <w:jc w:val="center"/>
              <w:rPr>
                <w:iCs/>
                <w:color w:val="FFFFFF" w:themeColor="background1"/>
                <w:sz w:val="18"/>
                <w:szCs w:val="18"/>
              </w:rPr>
            </w:pPr>
            <w:r>
              <w:rPr>
                <w:iCs/>
                <w:color w:val="FFFFFF" w:themeColor="background1"/>
                <w:sz w:val="18"/>
                <w:szCs w:val="18"/>
              </w:rPr>
              <w:t>List ideas or things you can try in practice  to achieve your goal</w:t>
            </w:r>
          </w:p>
          <w:p w14:paraId="0F9B0110" w14:textId="77777777" w:rsidR="005E04D3" w:rsidRPr="003540E4" w:rsidRDefault="005E04D3" w:rsidP="00A040CA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  <w:lang w:val="en-AU"/>
              </w:rPr>
            </w:pPr>
          </w:p>
          <w:p w14:paraId="064AA109" w14:textId="77777777" w:rsidR="005E04D3" w:rsidRDefault="005E04D3" w:rsidP="00A040CA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  <w:lang w:val="en-AU"/>
              </w:rPr>
            </w:pPr>
          </w:p>
          <w:p w14:paraId="04B83CB5" w14:textId="275BC2BD" w:rsidR="003540E4" w:rsidRPr="003540E4" w:rsidRDefault="003540E4" w:rsidP="00A040CA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  <w:lang w:val="en-AU"/>
              </w:rPr>
            </w:pPr>
          </w:p>
        </w:tc>
        <w:tc>
          <w:tcPr>
            <w:tcW w:w="805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83D702" w14:textId="4EB55A62" w:rsidR="005E04D3" w:rsidRPr="001105C3" w:rsidRDefault="005E04D3" w:rsidP="00776EAD">
            <w:pPr>
              <w:contextualSpacing/>
              <w:rPr>
                <w:rFonts w:eastAsia="Calibri" w:cs="Arial"/>
                <w:sz w:val="24"/>
              </w:rPr>
            </w:pPr>
          </w:p>
        </w:tc>
      </w:tr>
    </w:tbl>
    <w:p w14:paraId="2B896186" w14:textId="77777777" w:rsidR="004372AA" w:rsidRDefault="004372AA" w:rsidP="007D71A0">
      <w:pPr>
        <w:spacing w:after="160" w:line="259" w:lineRule="auto"/>
        <w:rPr>
          <w:rFonts w:eastAsia="Calibri" w:cs="Arial"/>
          <w:szCs w:val="22"/>
          <w:lang w:val="en-AU"/>
        </w:rPr>
      </w:pPr>
    </w:p>
    <w:p w14:paraId="506F2DFE" w14:textId="77777777" w:rsidR="004372AA" w:rsidRDefault="004372AA" w:rsidP="007D71A0">
      <w:pPr>
        <w:spacing w:after="160" w:line="259" w:lineRule="auto"/>
        <w:rPr>
          <w:rFonts w:eastAsia="Calibri" w:cs="Arial"/>
          <w:szCs w:val="22"/>
          <w:lang w:val="en-AU"/>
        </w:rPr>
      </w:pPr>
    </w:p>
    <w:p w14:paraId="11953269" w14:textId="77777777" w:rsidR="004372AA" w:rsidRPr="001105C3" w:rsidRDefault="004372AA" w:rsidP="007D71A0">
      <w:pPr>
        <w:spacing w:after="160" w:line="259" w:lineRule="auto"/>
        <w:rPr>
          <w:rFonts w:eastAsia="Calibri" w:cs="Arial"/>
          <w:szCs w:val="22"/>
          <w:lang w:val="en-AU"/>
        </w:rPr>
      </w:pPr>
    </w:p>
    <w:tbl>
      <w:tblPr>
        <w:tblStyle w:val="TableGrid"/>
        <w:tblpPr w:leftFromText="180" w:rightFromText="180" w:vertAnchor="text" w:horzAnchor="page" w:tblpX="1233" w:tblpY="105"/>
        <w:tblW w:w="14170" w:type="dxa"/>
        <w:tblLook w:val="04A0" w:firstRow="1" w:lastRow="0" w:firstColumn="1" w:lastColumn="0" w:noHBand="0" w:noVBand="1"/>
      </w:tblPr>
      <w:tblGrid>
        <w:gridCol w:w="532"/>
        <w:gridCol w:w="3406"/>
        <w:gridCol w:w="1302"/>
        <w:gridCol w:w="851"/>
        <w:gridCol w:w="1815"/>
        <w:gridCol w:w="3429"/>
        <w:gridCol w:w="2835"/>
      </w:tblGrid>
      <w:tr w:rsidR="003540E4" w:rsidRPr="001105C3" w14:paraId="5621C09A" w14:textId="77777777" w:rsidTr="003540E4">
        <w:trPr>
          <w:trHeight w:val="428"/>
        </w:trPr>
        <w:tc>
          <w:tcPr>
            <w:tcW w:w="532" w:type="dxa"/>
            <w:shd w:val="clear" w:color="auto" w:fill="00B0F0"/>
          </w:tcPr>
          <w:p w14:paraId="720C0AEA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</w:p>
        </w:tc>
        <w:tc>
          <w:tcPr>
            <w:tcW w:w="5559" w:type="dxa"/>
            <w:gridSpan w:val="3"/>
            <w:shd w:val="clear" w:color="auto" w:fill="00B0F0"/>
          </w:tcPr>
          <w:p w14:paraId="7B18656B" w14:textId="14DCB4AD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3540E4">
              <w:rPr>
                <w:rFonts w:eastAsia="Calibri" w:cs="Arial"/>
                <w:b/>
                <w:bCs/>
                <w:szCs w:val="22"/>
                <w:lang w:val="en-AU"/>
              </w:rPr>
              <w:t>PLAN</w:t>
            </w:r>
          </w:p>
          <w:p w14:paraId="0A1E910E" w14:textId="031E1364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 xml:space="preserve">How will we do it? </w:t>
            </w:r>
          </w:p>
        </w:tc>
        <w:tc>
          <w:tcPr>
            <w:tcW w:w="1815" w:type="dxa"/>
            <w:vMerge w:val="restart"/>
            <w:shd w:val="clear" w:color="auto" w:fill="00B0F0"/>
          </w:tcPr>
          <w:p w14:paraId="5AF3AC8C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3540E4">
              <w:rPr>
                <w:rFonts w:eastAsia="Calibri" w:cs="Arial"/>
                <w:b/>
                <w:bCs/>
                <w:szCs w:val="22"/>
                <w:lang w:val="en-AU"/>
              </w:rPr>
              <w:t>DO</w:t>
            </w:r>
          </w:p>
          <w:p w14:paraId="3F5F4DB3" w14:textId="271F6AF2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>Did we do it? Unexpected problems?</w:t>
            </w:r>
          </w:p>
        </w:tc>
        <w:tc>
          <w:tcPr>
            <w:tcW w:w="3429" w:type="dxa"/>
            <w:vMerge w:val="restart"/>
            <w:shd w:val="clear" w:color="auto" w:fill="00B0F0"/>
          </w:tcPr>
          <w:p w14:paraId="48185C3B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3540E4">
              <w:rPr>
                <w:rFonts w:eastAsia="Calibri" w:cs="Arial"/>
                <w:b/>
                <w:bCs/>
                <w:szCs w:val="22"/>
                <w:lang w:val="en-AU"/>
              </w:rPr>
              <w:t>STUDY</w:t>
            </w:r>
          </w:p>
          <w:p w14:paraId="3BFDD1EB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>Review/reflect on results</w:t>
            </w:r>
          </w:p>
          <w:p w14:paraId="0566955F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>Lessons learnt</w:t>
            </w:r>
          </w:p>
          <w:p w14:paraId="4634A0EC" w14:textId="11FF67BD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>What did/didn’t work well?</w:t>
            </w:r>
          </w:p>
        </w:tc>
        <w:tc>
          <w:tcPr>
            <w:tcW w:w="2835" w:type="dxa"/>
            <w:vMerge w:val="restart"/>
            <w:shd w:val="clear" w:color="auto" w:fill="00B0F0"/>
          </w:tcPr>
          <w:p w14:paraId="1D0FCE48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3540E4">
              <w:rPr>
                <w:rFonts w:eastAsia="Calibri" w:cs="Arial"/>
                <w:b/>
                <w:bCs/>
                <w:szCs w:val="22"/>
                <w:lang w:val="en-AU"/>
              </w:rPr>
              <w:t>ACT</w:t>
            </w:r>
          </w:p>
          <w:p w14:paraId="194ABF12" w14:textId="77777777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>Next steps?</w:t>
            </w:r>
          </w:p>
          <w:p w14:paraId="51AF88D9" w14:textId="03BCCE06" w:rsidR="003540E4" w:rsidRPr="003540E4" w:rsidRDefault="003540E4" w:rsidP="003540E4">
            <w:pPr>
              <w:contextualSpacing/>
              <w:jc w:val="center"/>
              <w:rPr>
                <w:rFonts w:eastAsia="Calibri" w:cs="Arial"/>
                <w:iCs/>
                <w:szCs w:val="22"/>
                <w:lang w:val="en-AU"/>
              </w:rPr>
            </w:pPr>
            <w:r w:rsidRPr="003540E4">
              <w:rPr>
                <w:rFonts w:eastAsia="Calibri" w:cs="Arial"/>
                <w:iCs/>
                <w:szCs w:val="22"/>
                <w:lang w:val="en-AU"/>
              </w:rPr>
              <w:t>Review or extend activity?</w:t>
            </w:r>
          </w:p>
        </w:tc>
      </w:tr>
      <w:tr w:rsidR="003540E4" w:rsidRPr="001105C3" w14:paraId="635D019D" w14:textId="77777777" w:rsidTr="003540E4">
        <w:trPr>
          <w:trHeight w:val="427"/>
        </w:trPr>
        <w:tc>
          <w:tcPr>
            <w:tcW w:w="532" w:type="dxa"/>
            <w:shd w:val="clear" w:color="auto" w:fill="00B0F0"/>
          </w:tcPr>
          <w:p w14:paraId="01969F93" w14:textId="77777777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</w:p>
        </w:tc>
        <w:tc>
          <w:tcPr>
            <w:tcW w:w="3406" w:type="dxa"/>
            <w:shd w:val="clear" w:color="auto" w:fill="00B0F0"/>
          </w:tcPr>
          <w:p w14:paraId="0A920CCA" w14:textId="4C6314F0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1105C3">
              <w:rPr>
                <w:rFonts w:eastAsia="Calibri" w:cs="Arial"/>
                <w:b/>
                <w:bCs/>
                <w:szCs w:val="22"/>
                <w:lang w:val="en-AU"/>
              </w:rPr>
              <w:t>What</w:t>
            </w:r>
            <w:r w:rsidR="007F100A">
              <w:rPr>
                <w:rFonts w:eastAsia="Calibri" w:cs="Arial"/>
                <w:b/>
                <w:bCs/>
                <w:szCs w:val="22"/>
                <w:lang w:val="en-AU"/>
              </w:rPr>
              <w:t xml:space="preserve"> (which ideas will you try – list them here) </w:t>
            </w:r>
          </w:p>
        </w:tc>
        <w:tc>
          <w:tcPr>
            <w:tcW w:w="1302" w:type="dxa"/>
            <w:shd w:val="clear" w:color="auto" w:fill="00B0F0"/>
          </w:tcPr>
          <w:p w14:paraId="6E1E6DB8" w14:textId="3DD0B081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1105C3">
              <w:rPr>
                <w:rFonts w:eastAsia="Calibri" w:cs="Arial"/>
                <w:b/>
                <w:bCs/>
                <w:szCs w:val="22"/>
                <w:lang w:val="en-AU"/>
              </w:rPr>
              <w:t>Who</w:t>
            </w:r>
          </w:p>
        </w:tc>
        <w:tc>
          <w:tcPr>
            <w:tcW w:w="851" w:type="dxa"/>
            <w:shd w:val="clear" w:color="auto" w:fill="00B0F0"/>
          </w:tcPr>
          <w:p w14:paraId="3DB386A8" w14:textId="2C120975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Cs w:val="22"/>
                <w:lang w:val="en-AU"/>
              </w:rPr>
            </w:pPr>
            <w:r w:rsidRPr="001105C3">
              <w:rPr>
                <w:rFonts w:eastAsia="Calibri" w:cs="Arial"/>
                <w:b/>
                <w:bCs/>
                <w:szCs w:val="22"/>
                <w:lang w:val="en-AU"/>
              </w:rPr>
              <w:t>When</w:t>
            </w:r>
          </w:p>
        </w:tc>
        <w:tc>
          <w:tcPr>
            <w:tcW w:w="1815" w:type="dxa"/>
            <w:vMerge/>
          </w:tcPr>
          <w:p w14:paraId="2B41B10D" w14:textId="77777777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 w:val="24"/>
                <w:lang w:val="en-AU"/>
              </w:rPr>
            </w:pPr>
          </w:p>
        </w:tc>
        <w:tc>
          <w:tcPr>
            <w:tcW w:w="3429" w:type="dxa"/>
            <w:vMerge/>
          </w:tcPr>
          <w:p w14:paraId="12320748" w14:textId="77777777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 w:val="24"/>
                <w:lang w:val="en-AU"/>
              </w:rPr>
            </w:pPr>
          </w:p>
        </w:tc>
        <w:tc>
          <w:tcPr>
            <w:tcW w:w="2835" w:type="dxa"/>
            <w:vMerge/>
          </w:tcPr>
          <w:p w14:paraId="244E1A8B" w14:textId="77777777" w:rsidR="003540E4" w:rsidRPr="001105C3" w:rsidRDefault="003540E4" w:rsidP="003540E4">
            <w:pPr>
              <w:contextualSpacing/>
              <w:jc w:val="center"/>
              <w:rPr>
                <w:rFonts w:eastAsia="Calibri" w:cs="Arial"/>
                <w:b/>
                <w:bCs/>
                <w:sz w:val="24"/>
                <w:lang w:val="en-AU"/>
              </w:rPr>
            </w:pPr>
          </w:p>
        </w:tc>
      </w:tr>
      <w:tr w:rsidR="003540E4" w:rsidRPr="001105C3" w14:paraId="351406D1" w14:textId="77777777" w:rsidTr="003540E4">
        <w:tc>
          <w:tcPr>
            <w:tcW w:w="532" w:type="dxa"/>
          </w:tcPr>
          <w:p w14:paraId="319817B7" w14:textId="63A92BAF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  <w:t>1</w:t>
            </w:r>
          </w:p>
        </w:tc>
        <w:tc>
          <w:tcPr>
            <w:tcW w:w="3406" w:type="dxa"/>
          </w:tcPr>
          <w:p w14:paraId="5917F1D3" w14:textId="2755EE2C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7F85C360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5EC360B6" w14:textId="1B29683A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1E9030F8" w14:textId="77777777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4BF0AC26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11B5B7F3" w14:textId="7E05EFAC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302" w:type="dxa"/>
          </w:tcPr>
          <w:p w14:paraId="60D481BD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851" w:type="dxa"/>
          </w:tcPr>
          <w:p w14:paraId="2CAB1C89" w14:textId="1155554A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815" w:type="dxa"/>
          </w:tcPr>
          <w:p w14:paraId="56FC5C7A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3429" w:type="dxa"/>
          </w:tcPr>
          <w:p w14:paraId="2A74A3AA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2835" w:type="dxa"/>
          </w:tcPr>
          <w:p w14:paraId="3B72903B" w14:textId="2F226EAB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</w:tr>
      <w:tr w:rsidR="003540E4" w:rsidRPr="001105C3" w14:paraId="491A1AEB" w14:textId="77777777" w:rsidTr="003540E4">
        <w:tc>
          <w:tcPr>
            <w:tcW w:w="532" w:type="dxa"/>
          </w:tcPr>
          <w:p w14:paraId="53BEDCD4" w14:textId="6BFDBE8D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  <w:t>2</w:t>
            </w:r>
          </w:p>
        </w:tc>
        <w:tc>
          <w:tcPr>
            <w:tcW w:w="3406" w:type="dxa"/>
          </w:tcPr>
          <w:p w14:paraId="28DD87F6" w14:textId="269EC7FB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06B902F4" w14:textId="1CB360E7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28994A59" w14:textId="77777777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630DDEDF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66953F31" w14:textId="06A518E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302" w:type="dxa"/>
          </w:tcPr>
          <w:p w14:paraId="2F750698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851" w:type="dxa"/>
          </w:tcPr>
          <w:p w14:paraId="348C4C3F" w14:textId="70BB9021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815" w:type="dxa"/>
          </w:tcPr>
          <w:p w14:paraId="2CB16430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3429" w:type="dxa"/>
          </w:tcPr>
          <w:p w14:paraId="2C5D5324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2835" w:type="dxa"/>
          </w:tcPr>
          <w:p w14:paraId="0555D6B2" w14:textId="19715AB4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</w:tr>
      <w:tr w:rsidR="003540E4" w:rsidRPr="001105C3" w14:paraId="42F9A1A1" w14:textId="77777777" w:rsidTr="003540E4">
        <w:tc>
          <w:tcPr>
            <w:tcW w:w="532" w:type="dxa"/>
          </w:tcPr>
          <w:p w14:paraId="69751A3A" w14:textId="0084093C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  <w:t>3</w:t>
            </w:r>
          </w:p>
        </w:tc>
        <w:tc>
          <w:tcPr>
            <w:tcW w:w="3406" w:type="dxa"/>
          </w:tcPr>
          <w:p w14:paraId="361F5D00" w14:textId="346AB24A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28BFEB94" w14:textId="36AA2539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3862DE8A" w14:textId="1BC5F64D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02136E60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63E4420D" w14:textId="55B5AF9F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302" w:type="dxa"/>
          </w:tcPr>
          <w:p w14:paraId="5856B373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851" w:type="dxa"/>
          </w:tcPr>
          <w:p w14:paraId="495120F9" w14:textId="482F9141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815" w:type="dxa"/>
          </w:tcPr>
          <w:p w14:paraId="5CA2C6CB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3429" w:type="dxa"/>
          </w:tcPr>
          <w:p w14:paraId="6BB12ECA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2835" w:type="dxa"/>
          </w:tcPr>
          <w:p w14:paraId="486AC44D" w14:textId="3EDDC386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</w:tr>
      <w:tr w:rsidR="003540E4" w:rsidRPr="001105C3" w14:paraId="35A15D2F" w14:textId="77777777" w:rsidTr="003540E4">
        <w:tc>
          <w:tcPr>
            <w:tcW w:w="532" w:type="dxa"/>
          </w:tcPr>
          <w:p w14:paraId="4E822735" w14:textId="6462E663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  <w:t>4</w:t>
            </w:r>
          </w:p>
        </w:tc>
        <w:tc>
          <w:tcPr>
            <w:tcW w:w="3406" w:type="dxa"/>
          </w:tcPr>
          <w:p w14:paraId="2D445A6D" w14:textId="399C748C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3B258419" w14:textId="77777777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29498A9A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538C36AD" w14:textId="0C456E19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02FA9DE7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3024D284" w14:textId="6C3F949A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302" w:type="dxa"/>
          </w:tcPr>
          <w:p w14:paraId="770FA5BA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851" w:type="dxa"/>
          </w:tcPr>
          <w:p w14:paraId="3424BD3A" w14:textId="1DBB291C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815" w:type="dxa"/>
          </w:tcPr>
          <w:p w14:paraId="2418D303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3429" w:type="dxa"/>
          </w:tcPr>
          <w:p w14:paraId="6763D069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2835" w:type="dxa"/>
          </w:tcPr>
          <w:p w14:paraId="007C24EE" w14:textId="7C45FD71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</w:tr>
      <w:tr w:rsidR="003540E4" w:rsidRPr="001105C3" w14:paraId="16945123" w14:textId="77777777" w:rsidTr="003540E4">
        <w:tc>
          <w:tcPr>
            <w:tcW w:w="532" w:type="dxa"/>
          </w:tcPr>
          <w:p w14:paraId="5E8A680F" w14:textId="412D4885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  <w:t>5</w:t>
            </w:r>
          </w:p>
        </w:tc>
        <w:tc>
          <w:tcPr>
            <w:tcW w:w="3406" w:type="dxa"/>
          </w:tcPr>
          <w:p w14:paraId="6E787242" w14:textId="435F53FA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5A61DE8B" w14:textId="77777777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0977851C" w14:textId="77777777" w:rsidR="003540E4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  <w:p w14:paraId="13CA3CBA" w14:textId="7624615F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302" w:type="dxa"/>
          </w:tcPr>
          <w:p w14:paraId="196E4FA6" w14:textId="77777777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851" w:type="dxa"/>
          </w:tcPr>
          <w:p w14:paraId="1C4CF956" w14:textId="2D96F88E" w:rsidR="003540E4" w:rsidRPr="001105C3" w:rsidRDefault="003540E4" w:rsidP="003540E4">
            <w:pPr>
              <w:contextualSpacing/>
              <w:rPr>
                <w:rFonts w:eastAsia="Calibri" w:cs="Arial"/>
                <w:b/>
                <w:bCs/>
                <w:sz w:val="20"/>
                <w:szCs w:val="20"/>
                <w:lang w:val="en-AU"/>
              </w:rPr>
            </w:pPr>
          </w:p>
        </w:tc>
        <w:tc>
          <w:tcPr>
            <w:tcW w:w="1815" w:type="dxa"/>
          </w:tcPr>
          <w:p w14:paraId="313A6E3D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3429" w:type="dxa"/>
          </w:tcPr>
          <w:p w14:paraId="29A3F74C" w14:textId="77777777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  <w:tc>
          <w:tcPr>
            <w:tcW w:w="2835" w:type="dxa"/>
          </w:tcPr>
          <w:p w14:paraId="500623B2" w14:textId="16721272" w:rsidR="003540E4" w:rsidRPr="001105C3" w:rsidRDefault="003540E4" w:rsidP="003540E4">
            <w:pPr>
              <w:contextualSpacing/>
              <w:rPr>
                <w:rFonts w:eastAsia="Calibri" w:cs="Arial"/>
                <w:sz w:val="24"/>
                <w:lang w:val="en-AU"/>
              </w:rPr>
            </w:pPr>
          </w:p>
        </w:tc>
      </w:tr>
    </w:tbl>
    <w:p w14:paraId="12445ADD" w14:textId="0E13413F" w:rsidR="00E77037" w:rsidRDefault="00E77037" w:rsidP="004645ED">
      <w:pPr>
        <w:pStyle w:val="Body"/>
      </w:pPr>
    </w:p>
    <w:p w14:paraId="1C28F2EE" w14:textId="77777777" w:rsidR="00E77037" w:rsidRPr="00E77037" w:rsidRDefault="00E77037" w:rsidP="00E77037">
      <w:pPr>
        <w:rPr>
          <w:lang w:val="en-AU" w:eastAsia="en-AU"/>
        </w:rPr>
      </w:pPr>
    </w:p>
    <w:p w14:paraId="114072C1" w14:textId="77777777" w:rsidR="00E77037" w:rsidRPr="00E77037" w:rsidRDefault="00E77037" w:rsidP="00E77037">
      <w:pPr>
        <w:rPr>
          <w:lang w:val="en-AU" w:eastAsia="en-AU"/>
        </w:rPr>
      </w:pPr>
    </w:p>
    <w:p w14:paraId="576E5732" w14:textId="77777777" w:rsidR="00E77037" w:rsidRPr="00E77037" w:rsidRDefault="00E77037" w:rsidP="00E77037">
      <w:pPr>
        <w:rPr>
          <w:lang w:val="en-AU" w:eastAsia="en-AU"/>
        </w:rPr>
      </w:pPr>
    </w:p>
    <w:p w14:paraId="7C21B63D" w14:textId="77777777" w:rsidR="00E77037" w:rsidRPr="00E77037" w:rsidRDefault="00E77037" w:rsidP="00E77037">
      <w:pPr>
        <w:rPr>
          <w:lang w:val="en-AU" w:eastAsia="en-AU"/>
        </w:rPr>
      </w:pPr>
    </w:p>
    <w:p w14:paraId="5D82107B" w14:textId="77777777" w:rsidR="00E77037" w:rsidRPr="00E77037" w:rsidRDefault="00E77037" w:rsidP="00E77037">
      <w:pPr>
        <w:rPr>
          <w:lang w:val="en-AU" w:eastAsia="en-AU"/>
        </w:rPr>
      </w:pPr>
    </w:p>
    <w:p w14:paraId="7E66D875" w14:textId="77777777" w:rsidR="00E77037" w:rsidRPr="00E77037" w:rsidRDefault="00E77037" w:rsidP="00E77037">
      <w:pPr>
        <w:rPr>
          <w:lang w:val="en-AU" w:eastAsia="en-AU"/>
        </w:rPr>
      </w:pPr>
    </w:p>
    <w:p w14:paraId="4EDB31C7" w14:textId="77777777" w:rsidR="00E77037" w:rsidRPr="00E77037" w:rsidRDefault="00E77037" w:rsidP="00E77037">
      <w:pPr>
        <w:rPr>
          <w:lang w:val="en-AU" w:eastAsia="en-AU"/>
        </w:rPr>
      </w:pPr>
    </w:p>
    <w:p w14:paraId="1BF3786E" w14:textId="77777777" w:rsidR="00E77037" w:rsidRPr="00E77037" w:rsidRDefault="00E77037" w:rsidP="00E77037">
      <w:pPr>
        <w:rPr>
          <w:lang w:val="en-AU" w:eastAsia="en-AU"/>
        </w:rPr>
      </w:pPr>
    </w:p>
    <w:p w14:paraId="0661239C" w14:textId="77777777" w:rsidR="00E77037" w:rsidRPr="00E77037" w:rsidRDefault="00E77037" w:rsidP="00E77037">
      <w:pPr>
        <w:rPr>
          <w:lang w:val="en-AU" w:eastAsia="en-AU"/>
        </w:rPr>
      </w:pPr>
    </w:p>
    <w:p w14:paraId="27F965B6" w14:textId="77777777" w:rsidR="00E77037" w:rsidRPr="00E77037" w:rsidRDefault="00E77037" w:rsidP="00E77037">
      <w:pPr>
        <w:rPr>
          <w:lang w:val="en-AU" w:eastAsia="en-AU"/>
        </w:rPr>
      </w:pPr>
    </w:p>
    <w:p w14:paraId="48E00E46" w14:textId="77777777" w:rsidR="00E77037" w:rsidRPr="00E77037" w:rsidRDefault="00E77037" w:rsidP="00E77037">
      <w:pPr>
        <w:rPr>
          <w:lang w:val="en-AU" w:eastAsia="en-AU"/>
        </w:rPr>
      </w:pPr>
    </w:p>
    <w:p w14:paraId="7D526685" w14:textId="77777777" w:rsidR="00E77037" w:rsidRPr="00E77037" w:rsidRDefault="00E77037" w:rsidP="00E77037">
      <w:pPr>
        <w:rPr>
          <w:lang w:val="en-AU" w:eastAsia="en-AU"/>
        </w:rPr>
      </w:pPr>
    </w:p>
    <w:p w14:paraId="2E34AE72" w14:textId="77777777" w:rsidR="00E77037" w:rsidRPr="00E77037" w:rsidRDefault="00E77037" w:rsidP="00E77037">
      <w:pPr>
        <w:rPr>
          <w:lang w:val="en-AU" w:eastAsia="en-AU"/>
        </w:rPr>
      </w:pPr>
    </w:p>
    <w:p w14:paraId="646E1E58" w14:textId="77777777" w:rsidR="00E77037" w:rsidRPr="00E77037" w:rsidRDefault="00E77037" w:rsidP="00E77037">
      <w:pPr>
        <w:rPr>
          <w:lang w:val="en-AU" w:eastAsia="en-AU"/>
        </w:rPr>
      </w:pPr>
    </w:p>
    <w:p w14:paraId="5BBD70E9" w14:textId="77777777" w:rsidR="00E77037" w:rsidRPr="00E77037" w:rsidRDefault="00E77037" w:rsidP="00E77037">
      <w:pPr>
        <w:rPr>
          <w:lang w:val="en-AU" w:eastAsia="en-AU"/>
        </w:rPr>
      </w:pPr>
    </w:p>
    <w:p w14:paraId="0779F9A7" w14:textId="77777777" w:rsidR="00E77037" w:rsidRPr="00E77037" w:rsidRDefault="00E77037" w:rsidP="00E77037">
      <w:pPr>
        <w:rPr>
          <w:lang w:val="en-AU" w:eastAsia="en-AU"/>
        </w:rPr>
      </w:pPr>
    </w:p>
    <w:p w14:paraId="42E2BCCA" w14:textId="77777777" w:rsidR="00E77037" w:rsidRPr="00E77037" w:rsidRDefault="00E77037" w:rsidP="00E77037">
      <w:pPr>
        <w:rPr>
          <w:lang w:val="en-AU" w:eastAsia="en-AU"/>
        </w:rPr>
      </w:pPr>
    </w:p>
    <w:p w14:paraId="0A625B75" w14:textId="77777777" w:rsidR="00E77037" w:rsidRPr="00E77037" w:rsidRDefault="00E77037" w:rsidP="00E77037">
      <w:pPr>
        <w:rPr>
          <w:lang w:val="en-AU" w:eastAsia="en-AU"/>
        </w:rPr>
      </w:pPr>
    </w:p>
    <w:p w14:paraId="1936296E" w14:textId="77777777" w:rsidR="00E77037" w:rsidRPr="00E77037" w:rsidRDefault="00E77037" w:rsidP="00E77037">
      <w:pPr>
        <w:rPr>
          <w:lang w:val="en-AU" w:eastAsia="en-AU"/>
        </w:rPr>
      </w:pPr>
    </w:p>
    <w:p w14:paraId="2AC743FA" w14:textId="77777777" w:rsidR="00E77037" w:rsidRPr="00E77037" w:rsidRDefault="00E77037" w:rsidP="00E77037">
      <w:pPr>
        <w:rPr>
          <w:lang w:val="en-AU" w:eastAsia="en-AU"/>
        </w:rPr>
      </w:pPr>
    </w:p>
    <w:p w14:paraId="24A50B27" w14:textId="77777777" w:rsidR="00E77037" w:rsidRPr="00E77037" w:rsidRDefault="00E77037" w:rsidP="00E77037">
      <w:pPr>
        <w:rPr>
          <w:lang w:val="en-AU" w:eastAsia="en-AU"/>
        </w:rPr>
      </w:pPr>
    </w:p>
    <w:p w14:paraId="0A6E719C" w14:textId="77777777" w:rsidR="00E77037" w:rsidRPr="00E77037" w:rsidRDefault="00E77037" w:rsidP="00E77037">
      <w:pPr>
        <w:rPr>
          <w:lang w:val="en-AU" w:eastAsia="en-AU"/>
        </w:rPr>
      </w:pPr>
    </w:p>
    <w:p w14:paraId="5C1E36E8" w14:textId="77777777" w:rsidR="00E77037" w:rsidRPr="00E77037" w:rsidRDefault="00E77037" w:rsidP="00E77037">
      <w:pPr>
        <w:rPr>
          <w:lang w:val="en-AU" w:eastAsia="en-AU"/>
        </w:rPr>
      </w:pPr>
    </w:p>
    <w:p w14:paraId="78A1C058" w14:textId="77777777" w:rsidR="00E77037" w:rsidRPr="00E77037" w:rsidRDefault="00E77037" w:rsidP="00E77037">
      <w:pPr>
        <w:rPr>
          <w:lang w:val="en-AU" w:eastAsia="en-AU"/>
        </w:rPr>
      </w:pPr>
    </w:p>
    <w:p w14:paraId="378AE456" w14:textId="77777777" w:rsidR="00E77037" w:rsidRPr="00E77037" w:rsidRDefault="00E77037" w:rsidP="00E77037">
      <w:pPr>
        <w:rPr>
          <w:lang w:val="en-AU" w:eastAsia="en-AU"/>
        </w:rPr>
      </w:pPr>
    </w:p>
    <w:p w14:paraId="07BBE599" w14:textId="77777777" w:rsidR="00E77037" w:rsidRPr="00E77037" w:rsidRDefault="00E77037" w:rsidP="00E77037">
      <w:pPr>
        <w:rPr>
          <w:lang w:val="en-AU" w:eastAsia="en-AU"/>
        </w:rPr>
      </w:pPr>
    </w:p>
    <w:p w14:paraId="656EE811" w14:textId="77777777" w:rsidR="00E77037" w:rsidRPr="00E77037" w:rsidRDefault="00E77037" w:rsidP="00E77037">
      <w:pPr>
        <w:rPr>
          <w:lang w:val="en-AU" w:eastAsia="en-AU"/>
        </w:rPr>
      </w:pPr>
    </w:p>
    <w:p w14:paraId="033630FE" w14:textId="52783381" w:rsidR="00E77037" w:rsidRDefault="007F100A" w:rsidP="007F100A">
      <w:pPr>
        <w:tabs>
          <w:tab w:val="left" w:pos="2025"/>
        </w:tabs>
        <w:rPr>
          <w:lang w:val="en-AU" w:eastAsia="en-AU"/>
        </w:rPr>
      </w:pPr>
      <w:r>
        <w:rPr>
          <w:lang w:val="en-AU" w:eastAsia="en-AU"/>
        </w:rPr>
        <w:tab/>
      </w:r>
    </w:p>
    <w:p w14:paraId="28128AD9" w14:textId="77777777" w:rsidR="00E77037" w:rsidRPr="00E77037" w:rsidRDefault="00E77037" w:rsidP="00E77037">
      <w:pPr>
        <w:tabs>
          <w:tab w:val="left" w:pos="4200"/>
        </w:tabs>
        <w:rPr>
          <w:lang w:val="en-AU" w:eastAsia="en-AU"/>
        </w:rPr>
      </w:pPr>
      <w:r>
        <w:rPr>
          <w:lang w:val="en-AU" w:eastAsia="en-AU"/>
        </w:rPr>
        <w:tab/>
      </w:r>
    </w:p>
    <w:tbl>
      <w:tblPr>
        <w:tblStyle w:val="TableGrid"/>
        <w:tblW w:w="14601" w:type="dxa"/>
        <w:tblInd w:w="421" w:type="dxa"/>
        <w:tblLook w:val="04A0" w:firstRow="1" w:lastRow="0" w:firstColumn="1" w:lastColumn="0" w:noHBand="0" w:noVBand="1"/>
      </w:tblPr>
      <w:tblGrid>
        <w:gridCol w:w="7300"/>
        <w:gridCol w:w="7301"/>
      </w:tblGrid>
      <w:tr w:rsidR="00E77037" w:rsidRPr="00CB24F8" w14:paraId="5170CA64" w14:textId="77777777" w:rsidTr="00E77037">
        <w:trPr>
          <w:trHeight w:val="393"/>
        </w:trPr>
        <w:tc>
          <w:tcPr>
            <w:tcW w:w="14601" w:type="dxa"/>
            <w:gridSpan w:val="2"/>
          </w:tcPr>
          <w:p w14:paraId="6A65761B" w14:textId="77777777" w:rsidR="00E77037" w:rsidRPr="00CB24F8" w:rsidRDefault="00E77037" w:rsidP="00C81FD3">
            <w:pPr>
              <w:rPr>
                <w:rFonts w:cs="Arial"/>
                <w:b/>
              </w:rPr>
            </w:pPr>
            <w:r w:rsidRPr="00CB24F8">
              <w:rPr>
                <w:rFonts w:cs="Arial"/>
                <w:b/>
              </w:rPr>
              <w:t>Reflection</w:t>
            </w:r>
          </w:p>
        </w:tc>
      </w:tr>
      <w:tr w:rsidR="00E77037" w:rsidRPr="00CB24F8" w14:paraId="38E0F02B" w14:textId="77777777" w:rsidTr="00E77037">
        <w:tc>
          <w:tcPr>
            <w:tcW w:w="7300" w:type="dxa"/>
          </w:tcPr>
          <w:p w14:paraId="49B50FEF" w14:textId="77777777" w:rsidR="00E77037" w:rsidRDefault="00E77037" w:rsidP="00A040CA">
            <w:pPr>
              <w:spacing w:after="160" w:line="259" w:lineRule="auto"/>
              <w:contextualSpacing/>
              <w:rPr>
                <w:rFonts w:cs="Arial"/>
              </w:rPr>
            </w:pPr>
            <w:r w:rsidRPr="00CB24F8">
              <w:rPr>
                <w:rFonts w:cs="Arial"/>
              </w:rPr>
              <w:t>What are the lessons learnt from this Quality Improvement Activity?</w:t>
            </w:r>
          </w:p>
          <w:p w14:paraId="6F113D56" w14:textId="77777777" w:rsidR="00A040CA" w:rsidRPr="00CB24F8" w:rsidRDefault="00A040CA" w:rsidP="00A040CA">
            <w:pPr>
              <w:spacing w:after="160" w:line="259" w:lineRule="auto"/>
              <w:contextualSpacing/>
              <w:rPr>
                <w:rFonts w:cs="Arial"/>
              </w:rPr>
            </w:pPr>
          </w:p>
        </w:tc>
        <w:tc>
          <w:tcPr>
            <w:tcW w:w="7301" w:type="dxa"/>
          </w:tcPr>
          <w:p w14:paraId="036AF260" w14:textId="77777777" w:rsidR="00E77037" w:rsidRPr="00CB24F8" w:rsidRDefault="00E77037" w:rsidP="00C81FD3">
            <w:pPr>
              <w:rPr>
                <w:rFonts w:cs="Arial"/>
              </w:rPr>
            </w:pPr>
          </w:p>
        </w:tc>
      </w:tr>
      <w:tr w:rsidR="00E77037" w:rsidRPr="00CB24F8" w14:paraId="42CEEC9C" w14:textId="77777777" w:rsidTr="00E77037">
        <w:tc>
          <w:tcPr>
            <w:tcW w:w="7300" w:type="dxa"/>
          </w:tcPr>
          <w:p w14:paraId="157CED28" w14:textId="77777777" w:rsidR="00E77037" w:rsidRPr="00CB24F8" w:rsidRDefault="00E77037" w:rsidP="00C81FD3">
            <w:pPr>
              <w:spacing w:after="160" w:line="259" w:lineRule="auto"/>
              <w:contextualSpacing/>
              <w:rPr>
                <w:rFonts w:cs="Arial"/>
              </w:rPr>
            </w:pPr>
            <w:r w:rsidRPr="00CB24F8">
              <w:rPr>
                <w:rFonts w:cs="Arial"/>
              </w:rPr>
              <w:t>Do we need to review or extend the activity?</w:t>
            </w:r>
          </w:p>
          <w:p w14:paraId="74A2E18F" w14:textId="77777777" w:rsidR="00E77037" w:rsidRPr="00CB24F8" w:rsidRDefault="00E77037" w:rsidP="00C81FD3">
            <w:pPr>
              <w:rPr>
                <w:rFonts w:cs="Arial"/>
              </w:rPr>
            </w:pPr>
          </w:p>
        </w:tc>
        <w:tc>
          <w:tcPr>
            <w:tcW w:w="7301" w:type="dxa"/>
          </w:tcPr>
          <w:p w14:paraId="27B41679" w14:textId="77777777" w:rsidR="00E77037" w:rsidRPr="00CB24F8" w:rsidRDefault="00E77037" w:rsidP="00C81FD3">
            <w:pPr>
              <w:rPr>
                <w:rFonts w:cs="Arial"/>
              </w:rPr>
            </w:pPr>
          </w:p>
        </w:tc>
      </w:tr>
      <w:tr w:rsidR="00E77037" w:rsidRPr="00CB24F8" w14:paraId="22BB414E" w14:textId="77777777" w:rsidTr="00E77037">
        <w:tc>
          <w:tcPr>
            <w:tcW w:w="7300" w:type="dxa"/>
          </w:tcPr>
          <w:p w14:paraId="1757EF8C" w14:textId="77777777" w:rsidR="00E77037" w:rsidRPr="00CB24F8" w:rsidRDefault="00E77037" w:rsidP="00A040CA">
            <w:pPr>
              <w:spacing w:after="160" w:line="259" w:lineRule="auto"/>
              <w:contextualSpacing/>
              <w:rPr>
                <w:rFonts w:cs="Arial"/>
              </w:rPr>
            </w:pPr>
            <w:r w:rsidRPr="00CB24F8">
              <w:rPr>
                <w:rFonts w:cs="Arial"/>
              </w:rPr>
              <w:t>Is this Quality Improvement Activity completed?</w:t>
            </w:r>
          </w:p>
          <w:p w14:paraId="238D7D4B" w14:textId="77777777" w:rsidR="00E77037" w:rsidRPr="00CB24F8" w:rsidRDefault="00E77037" w:rsidP="00A040CA">
            <w:pPr>
              <w:spacing w:after="160" w:line="259" w:lineRule="auto"/>
              <w:contextualSpacing/>
              <w:rPr>
                <w:rFonts w:cs="Arial"/>
              </w:rPr>
            </w:pPr>
          </w:p>
        </w:tc>
        <w:tc>
          <w:tcPr>
            <w:tcW w:w="7301" w:type="dxa"/>
          </w:tcPr>
          <w:p w14:paraId="060C58E7" w14:textId="77777777" w:rsidR="00E77037" w:rsidRPr="00CB24F8" w:rsidRDefault="00E77037" w:rsidP="00C81FD3">
            <w:pPr>
              <w:rPr>
                <w:rFonts w:cs="Arial"/>
              </w:rPr>
            </w:pPr>
          </w:p>
        </w:tc>
      </w:tr>
    </w:tbl>
    <w:p w14:paraId="563CA017" w14:textId="33C5030B" w:rsidR="005821EE" w:rsidRPr="00E77037" w:rsidRDefault="005821EE" w:rsidP="00E77037">
      <w:pPr>
        <w:tabs>
          <w:tab w:val="left" w:pos="4200"/>
        </w:tabs>
        <w:rPr>
          <w:lang w:val="en-AU" w:eastAsia="en-AU"/>
        </w:rPr>
      </w:pPr>
    </w:p>
    <w:sectPr w:rsidR="005821EE" w:rsidRPr="00E77037" w:rsidSect="004372AA">
      <w:footerReference w:type="default" r:id="rId10"/>
      <w:headerReference w:type="first" r:id="rId11"/>
      <w:pgSz w:w="16838" w:h="11906" w:orient="landscape"/>
      <w:pgMar w:top="720" w:right="720" w:bottom="284" w:left="720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1124F" w14:textId="77777777" w:rsidR="001E6DB3" w:rsidRDefault="001E6DB3" w:rsidP="001A451D">
      <w:r>
        <w:separator/>
      </w:r>
    </w:p>
  </w:endnote>
  <w:endnote w:type="continuationSeparator" w:id="0">
    <w:p w14:paraId="05943054" w14:textId="77777777" w:rsidR="001E6DB3" w:rsidRDefault="001E6DB3" w:rsidP="001A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91B25" w14:textId="5FD61A37" w:rsidR="007F60A3" w:rsidRDefault="007F60A3" w:rsidP="00E77037">
    <w:pPr>
      <w:pStyle w:val="Footer"/>
      <w:tabs>
        <w:tab w:val="clear" w:pos="4513"/>
        <w:tab w:val="clear" w:pos="9026"/>
        <w:tab w:val="left" w:pos="3752"/>
        <w:tab w:val="left" w:pos="8505"/>
      </w:tabs>
    </w:pPr>
    <w:r>
      <w:tab/>
    </w:r>
    <w:r w:rsidR="00E77037">
      <w:tab/>
    </w:r>
  </w:p>
  <w:p w14:paraId="031EE7C6" w14:textId="77777777" w:rsidR="00E7135A" w:rsidRDefault="00E7135A" w:rsidP="007F60A3">
    <w:pPr>
      <w:pStyle w:val="Footer"/>
      <w:tabs>
        <w:tab w:val="clear" w:pos="4513"/>
        <w:tab w:val="clear" w:pos="9026"/>
        <w:tab w:val="left" w:pos="375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FF845" w14:textId="77777777" w:rsidR="001E6DB3" w:rsidRDefault="001E6DB3" w:rsidP="001A451D">
      <w:r>
        <w:separator/>
      </w:r>
    </w:p>
  </w:footnote>
  <w:footnote w:type="continuationSeparator" w:id="0">
    <w:p w14:paraId="04B3A30F" w14:textId="77777777" w:rsidR="001E6DB3" w:rsidRDefault="001E6DB3" w:rsidP="001A4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843D3" w14:textId="293F171A" w:rsidR="009D1158" w:rsidRPr="003540E4" w:rsidRDefault="007D71A0" w:rsidP="009B1F4F">
    <w:pPr>
      <w:pStyle w:val="Heading1"/>
      <w:rPr>
        <w:rFonts w:cs="Arial"/>
        <w:sz w:val="28"/>
        <w:szCs w:val="28"/>
      </w:rPr>
    </w:pPr>
    <w:r w:rsidRPr="003540E4">
      <w:rPr>
        <w:rFonts w:cs="Arial"/>
        <w:noProof/>
        <w:sz w:val="28"/>
        <w:szCs w:val="28"/>
        <w:lang w:eastAsia="en-AU"/>
      </w:rPr>
      <w:t xml:space="preserve">Quality Improvement Activity </w:t>
    </w:r>
    <w:r w:rsidR="00343812" w:rsidRPr="003540E4">
      <w:rPr>
        <w:rFonts w:cs="Arial"/>
        <w:noProof/>
        <w:sz w:val="28"/>
        <w:szCs w:val="28"/>
        <w:lang w:eastAsia="en-AU"/>
      </w:rPr>
      <w:t xml:space="preserve">(QIA) </w:t>
    </w:r>
    <w:r w:rsidRPr="003540E4">
      <w:rPr>
        <w:rFonts w:cs="Arial"/>
        <w:noProof/>
        <w:sz w:val="28"/>
        <w:szCs w:val="28"/>
        <w:lang w:eastAsia="en-AU"/>
      </w:rPr>
      <w:t>Planning Shee</w:t>
    </w:r>
    <w:r w:rsidR="009B1F4F" w:rsidRPr="003540E4">
      <w:rPr>
        <w:rFonts w:cs="Arial"/>
        <w:noProof/>
        <w:sz w:val="28"/>
        <w:szCs w:val="28"/>
        <w:lang w:eastAsia="en-AU"/>
      </w:rPr>
      <w:t>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1D31"/>
    <w:multiLevelType w:val="hybridMultilevel"/>
    <w:tmpl w:val="8D323692"/>
    <w:lvl w:ilvl="0" w:tplc="0C090001">
      <w:start w:val="1"/>
      <w:numFmt w:val="bullet"/>
      <w:lvlText w:val=""/>
      <w:lvlJc w:val="left"/>
      <w:pPr>
        <w:ind w:left="42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1" w15:restartNumberingAfterBreak="0">
    <w:nsid w:val="043D4FB3"/>
    <w:multiLevelType w:val="hybridMultilevel"/>
    <w:tmpl w:val="9AB233C2"/>
    <w:lvl w:ilvl="0" w:tplc="FF8EB2F0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01D50B4"/>
    <w:multiLevelType w:val="multilevel"/>
    <w:tmpl w:val="868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626AAC"/>
    <w:multiLevelType w:val="hybridMultilevel"/>
    <w:tmpl w:val="1932FE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247CA"/>
    <w:multiLevelType w:val="hybridMultilevel"/>
    <w:tmpl w:val="9F7A861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04D35"/>
    <w:multiLevelType w:val="multilevel"/>
    <w:tmpl w:val="808E5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8F4ABB"/>
    <w:multiLevelType w:val="hybridMultilevel"/>
    <w:tmpl w:val="577821B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8D1B64"/>
    <w:multiLevelType w:val="hybridMultilevel"/>
    <w:tmpl w:val="24761E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12E3B"/>
    <w:multiLevelType w:val="hybridMultilevel"/>
    <w:tmpl w:val="72E8AA7A"/>
    <w:lvl w:ilvl="0" w:tplc="0C09000F">
      <w:start w:val="1"/>
      <w:numFmt w:val="decimal"/>
      <w:lvlText w:val="%1."/>
      <w:lvlJc w:val="left"/>
      <w:pPr>
        <w:ind w:left="1069" w:hanging="360"/>
      </w:pPr>
    </w:lvl>
    <w:lvl w:ilvl="1" w:tplc="0C090019" w:tentative="1">
      <w:start w:val="1"/>
      <w:numFmt w:val="lowerLetter"/>
      <w:lvlText w:val="%2."/>
      <w:lvlJc w:val="left"/>
      <w:pPr>
        <w:ind w:left="1789" w:hanging="360"/>
      </w:pPr>
    </w:lvl>
    <w:lvl w:ilvl="2" w:tplc="0C09001B" w:tentative="1">
      <w:start w:val="1"/>
      <w:numFmt w:val="lowerRoman"/>
      <w:lvlText w:val="%3."/>
      <w:lvlJc w:val="right"/>
      <w:pPr>
        <w:ind w:left="2509" w:hanging="180"/>
      </w:pPr>
    </w:lvl>
    <w:lvl w:ilvl="3" w:tplc="0C09000F" w:tentative="1">
      <w:start w:val="1"/>
      <w:numFmt w:val="decimal"/>
      <w:lvlText w:val="%4."/>
      <w:lvlJc w:val="left"/>
      <w:pPr>
        <w:ind w:left="3229" w:hanging="360"/>
      </w:pPr>
    </w:lvl>
    <w:lvl w:ilvl="4" w:tplc="0C090019" w:tentative="1">
      <w:start w:val="1"/>
      <w:numFmt w:val="lowerLetter"/>
      <w:lvlText w:val="%5."/>
      <w:lvlJc w:val="left"/>
      <w:pPr>
        <w:ind w:left="3949" w:hanging="360"/>
      </w:pPr>
    </w:lvl>
    <w:lvl w:ilvl="5" w:tplc="0C09001B" w:tentative="1">
      <w:start w:val="1"/>
      <w:numFmt w:val="lowerRoman"/>
      <w:lvlText w:val="%6."/>
      <w:lvlJc w:val="right"/>
      <w:pPr>
        <w:ind w:left="4669" w:hanging="180"/>
      </w:pPr>
    </w:lvl>
    <w:lvl w:ilvl="6" w:tplc="0C09000F" w:tentative="1">
      <w:start w:val="1"/>
      <w:numFmt w:val="decimal"/>
      <w:lvlText w:val="%7."/>
      <w:lvlJc w:val="left"/>
      <w:pPr>
        <w:ind w:left="5389" w:hanging="360"/>
      </w:pPr>
    </w:lvl>
    <w:lvl w:ilvl="7" w:tplc="0C090019" w:tentative="1">
      <w:start w:val="1"/>
      <w:numFmt w:val="lowerLetter"/>
      <w:lvlText w:val="%8."/>
      <w:lvlJc w:val="left"/>
      <w:pPr>
        <w:ind w:left="6109" w:hanging="360"/>
      </w:pPr>
    </w:lvl>
    <w:lvl w:ilvl="8" w:tplc="0C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F961C0"/>
    <w:multiLevelType w:val="hybridMultilevel"/>
    <w:tmpl w:val="7C66D2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44790"/>
    <w:multiLevelType w:val="hybridMultilevel"/>
    <w:tmpl w:val="0BE0D796"/>
    <w:lvl w:ilvl="0" w:tplc="9D96141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44364"/>
    <w:multiLevelType w:val="multilevel"/>
    <w:tmpl w:val="BFEE8E5C"/>
    <w:lvl w:ilvl="0">
      <w:start w:val="1"/>
      <w:numFmt w:val="bullet"/>
      <w:pStyle w:val="BulletLis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pStyle w:val="BulletT2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BulletT3"/>
      <w:lvlText w:val="–"/>
      <w:lvlJc w:val="left"/>
      <w:pPr>
        <w:ind w:left="2160" w:hanging="360"/>
      </w:pPr>
      <w:rPr>
        <w:rFonts w:ascii="Calibri" w:hAnsi="Calibri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260CDC"/>
    <w:multiLevelType w:val="hybridMultilevel"/>
    <w:tmpl w:val="FC9450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502C53"/>
    <w:multiLevelType w:val="multilevel"/>
    <w:tmpl w:val="34143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10"/>
  </w:num>
  <w:num w:numId="10">
    <w:abstractNumId w:val="5"/>
  </w:num>
  <w:num w:numId="11">
    <w:abstractNumId w:val="8"/>
  </w:num>
  <w:num w:numId="12">
    <w:abstractNumId w:val="7"/>
  </w:num>
  <w:num w:numId="13">
    <w:abstractNumId w:val="3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8A"/>
    <w:rsid w:val="00004E2F"/>
    <w:rsid w:val="00006FFA"/>
    <w:rsid w:val="000216C2"/>
    <w:rsid w:val="00025611"/>
    <w:rsid w:val="000301E5"/>
    <w:rsid w:val="00030579"/>
    <w:rsid w:val="00032A5E"/>
    <w:rsid w:val="00042913"/>
    <w:rsid w:val="0004448B"/>
    <w:rsid w:val="0004751A"/>
    <w:rsid w:val="00072507"/>
    <w:rsid w:val="000754E2"/>
    <w:rsid w:val="00091F7F"/>
    <w:rsid w:val="00095EB7"/>
    <w:rsid w:val="00097A32"/>
    <w:rsid w:val="000A0F7B"/>
    <w:rsid w:val="000A13BB"/>
    <w:rsid w:val="000A44B6"/>
    <w:rsid w:val="000A75B7"/>
    <w:rsid w:val="000B679E"/>
    <w:rsid w:val="000C1580"/>
    <w:rsid w:val="000C7ED9"/>
    <w:rsid w:val="000D1C75"/>
    <w:rsid w:val="000D35A5"/>
    <w:rsid w:val="000E44AA"/>
    <w:rsid w:val="000E5D93"/>
    <w:rsid w:val="000F4DF0"/>
    <w:rsid w:val="0010595C"/>
    <w:rsid w:val="0011055C"/>
    <w:rsid w:val="001105C3"/>
    <w:rsid w:val="00110739"/>
    <w:rsid w:val="00111DA5"/>
    <w:rsid w:val="001236EC"/>
    <w:rsid w:val="00127203"/>
    <w:rsid w:val="00132953"/>
    <w:rsid w:val="00136900"/>
    <w:rsid w:val="00137C28"/>
    <w:rsid w:val="00142C31"/>
    <w:rsid w:val="00144FCA"/>
    <w:rsid w:val="00152070"/>
    <w:rsid w:val="0015393D"/>
    <w:rsid w:val="00165976"/>
    <w:rsid w:val="00166FB7"/>
    <w:rsid w:val="0017415C"/>
    <w:rsid w:val="001779DE"/>
    <w:rsid w:val="001903ED"/>
    <w:rsid w:val="001935EB"/>
    <w:rsid w:val="001961A5"/>
    <w:rsid w:val="00197801"/>
    <w:rsid w:val="001A3889"/>
    <w:rsid w:val="001A451D"/>
    <w:rsid w:val="001C587F"/>
    <w:rsid w:val="001D471C"/>
    <w:rsid w:val="001D6690"/>
    <w:rsid w:val="001D69B6"/>
    <w:rsid w:val="001E6DB3"/>
    <w:rsid w:val="001F3E57"/>
    <w:rsid w:val="00201FEE"/>
    <w:rsid w:val="00214C29"/>
    <w:rsid w:val="0021740C"/>
    <w:rsid w:val="00220109"/>
    <w:rsid w:val="00221F66"/>
    <w:rsid w:val="002248A8"/>
    <w:rsid w:val="002352B6"/>
    <w:rsid w:val="00236635"/>
    <w:rsid w:val="002378E1"/>
    <w:rsid w:val="002401B3"/>
    <w:rsid w:val="00244D9A"/>
    <w:rsid w:val="00245194"/>
    <w:rsid w:val="00251550"/>
    <w:rsid w:val="00256199"/>
    <w:rsid w:val="002609ED"/>
    <w:rsid w:val="00265814"/>
    <w:rsid w:val="00266E48"/>
    <w:rsid w:val="00270EC4"/>
    <w:rsid w:val="00271A24"/>
    <w:rsid w:val="00273207"/>
    <w:rsid w:val="0028351C"/>
    <w:rsid w:val="00284CB1"/>
    <w:rsid w:val="00294180"/>
    <w:rsid w:val="0029468C"/>
    <w:rsid w:val="00296BDB"/>
    <w:rsid w:val="00297AD1"/>
    <w:rsid w:val="00297DA5"/>
    <w:rsid w:val="002A3A37"/>
    <w:rsid w:val="002A536A"/>
    <w:rsid w:val="002B66AD"/>
    <w:rsid w:val="002B6DE7"/>
    <w:rsid w:val="002D3642"/>
    <w:rsid w:val="002D4B11"/>
    <w:rsid w:val="002D6835"/>
    <w:rsid w:val="002F0215"/>
    <w:rsid w:val="002F282B"/>
    <w:rsid w:val="003013D4"/>
    <w:rsid w:val="00301E32"/>
    <w:rsid w:val="003346FF"/>
    <w:rsid w:val="00342D38"/>
    <w:rsid w:val="00343812"/>
    <w:rsid w:val="00343821"/>
    <w:rsid w:val="00351799"/>
    <w:rsid w:val="0035238F"/>
    <w:rsid w:val="003540E4"/>
    <w:rsid w:val="0035466A"/>
    <w:rsid w:val="003722E1"/>
    <w:rsid w:val="00373761"/>
    <w:rsid w:val="0037706D"/>
    <w:rsid w:val="003772A6"/>
    <w:rsid w:val="00381BEE"/>
    <w:rsid w:val="0039344D"/>
    <w:rsid w:val="0039358F"/>
    <w:rsid w:val="00394A99"/>
    <w:rsid w:val="00397D15"/>
    <w:rsid w:val="003A3A8B"/>
    <w:rsid w:val="003B3212"/>
    <w:rsid w:val="003C56AE"/>
    <w:rsid w:val="003E5B2A"/>
    <w:rsid w:val="003F1DFF"/>
    <w:rsid w:val="003F3081"/>
    <w:rsid w:val="003F57BB"/>
    <w:rsid w:val="00401A9C"/>
    <w:rsid w:val="00405106"/>
    <w:rsid w:val="004071F2"/>
    <w:rsid w:val="004226F6"/>
    <w:rsid w:val="00424326"/>
    <w:rsid w:val="00426372"/>
    <w:rsid w:val="00436DFB"/>
    <w:rsid w:val="004372AA"/>
    <w:rsid w:val="00440D26"/>
    <w:rsid w:val="00443E53"/>
    <w:rsid w:val="0044421B"/>
    <w:rsid w:val="00455F24"/>
    <w:rsid w:val="004645ED"/>
    <w:rsid w:val="004706E8"/>
    <w:rsid w:val="00476D5F"/>
    <w:rsid w:val="00486189"/>
    <w:rsid w:val="004A1888"/>
    <w:rsid w:val="004A1F0E"/>
    <w:rsid w:val="004B3957"/>
    <w:rsid w:val="004B5F32"/>
    <w:rsid w:val="004C10D9"/>
    <w:rsid w:val="004C15F1"/>
    <w:rsid w:val="004C6EA5"/>
    <w:rsid w:val="004D6F9A"/>
    <w:rsid w:val="004E4934"/>
    <w:rsid w:val="004F1C73"/>
    <w:rsid w:val="004F2CC3"/>
    <w:rsid w:val="004F2D4A"/>
    <w:rsid w:val="004F32FA"/>
    <w:rsid w:val="00504A03"/>
    <w:rsid w:val="00516F57"/>
    <w:rsid w:val="00527DEF"/>
    <w:rsid w:val="00534AE4"/>
    <w:rsid w:val="00534C7E"/>
    <w:rsid w:val="00544AB8"/>
    <w:rsid w:val="00550538"/>
    <w:rsid w:val="005529B0"/>
    <w:rsid w:val="00555035"/>
    <w:rsid w:val="0055668B"/>
    <w:rsid w:val="00557526"/>
    <w:rsid w:val="00560B1D"/>
    <w:rsid w:val="00577931"/>
    <w:rsid w:val="005821EE"/>
    <w:rsid w:val="00586F83"/>
    <w:rsid w:val="00590F68"/>
    <w:rsid w:val="00591F46"/>
    <w:rsid w:val="005A110C"/>
    <w:rsid w:val="005A3EA9"/>
    <w:rsid w:val="005B7C87"/>
    <w:rsid w:val="005B7C8E"/>
    <w:rsid w:val="005D281C"/>
    <w:rsid w:val="005D5C21"/>
    <w:rsid w:val="005E0455"/>
    <w:rsid w:val="005E04D3"/>
    <w:rsid w:val="005E3C9B"/>
    <w:rsid w:val="005F195A"/>
    <w:rsid w:val="005F2588"/>
    <w:rsid w:val="00611B42"/>
    <w:rsid w:val="00612587"/>
    <w:rsid w:val="0061448F"/>
    <w:rsid w:val="00615B6B"/>
    <w:rsid w:val="00625E7A"/>
    <w:rsid w:val="00635C64"/>
    <w:rsid w:val="00640222"/>
    <w:rsid w:val="006457A6"/>
    <w:rsid w:val="0065723E"/>
    <w:rsid w:val="0067121D"/>
    <w:rsid w:val="00677EB9"/>
    <w:rsid w:val="00682182"/>
    <w:rsid w:val="006835D7"/>
    <w:rsid w:val="00685360"/>
    <w:rsid w:val="00694143"/>
    <w:rsid w:val="006A12E8"/>
    <w:rsid w:val="006A221B"/>
    <w:rsid w:val="006A2798"/>
    <w:rsid w:val="006A6D3F"/>
    <w:rsid w:val="006B419F"/>
    <w:rsid w:val="006C0581"/>
    <w:rsid w:val="006C5A3C"/>
    <w:rsid w:val="006D0F38"/>
    <w:rsid w:val="006D29C3"/>
    <w:rsid w:val="006D7B3A"/>
    <w:rsid w:val="006E5D8D"/>
    <w:rsid w:val="007003AC"/>
    <w:rsid w:val="00701CDB"/>
    <w:rsid w:val="00706DD6"/>
    <w:rsid w:val="00710F06"/>
    <w:rsid w:val="0071529A"/>
    <w:rsid w:val="00724843"/>
    <w:rsid w:val="00732FD1"/>
    <w:rsid w:val="00735DC6"/>
    <w:rsid w:val="0074358F"/>
    <w:rsid w:val="00746A0E"/>
    <w:rsid w:val="00746AC3"/>
    <w:rsid w:val="00750417"/>
    <w:rsid w:val="00757ABE"/>
    <w:rsid w:val="0077667C"/>
    <w:rsid w:val="00776EAD"/>
    <w:rsid w:val="00781FC2"/>
    <w:rsid w:val="00784C02"/>
    <w:rsid w:val="00786E01"/>
    <w:rsid w:val="007908EE"/>
    <w:rsid w:val="007979CC"/>
    <w:rsid w:val="007B2BBA"/>
    <w:rsid w:val="007B59A8"/>
    <w:rsid w:val="007C13A7"/>
    <w:rsid w:val="007D5785"/>
    <w:rsid w:val="007D71A0"/>
    <w:rsid w:val="007E20A9"/>
    <w:rsid w:val="007E5E07"/>
    <w:rsid w:val="007F100A"/>
    <w:rsid w:val="007F26A9"/>
    <w:rsid w:val="007F4736"/>
    <w:rsid w:val="007F60A3"/>
    <w:rsid w:val="00800F0F"/>
    <w:rsid w:val="00811CCD"/>
    <w:rsid w:val="00813384"/>
    <w:rsid w:val="00815389"/>
    <w:rsid w:val="0081599B"/>
    <w:rsid w:val="008169CB"/>
    <w:rsid w:val="00821F4D"/>
    <w:rsid w:val="00825178"/>
    <w:rsid w:val="00837272"/>
    <w:rsid w:val="008446C4"/>
    <w:rsid w:val="008453AA"/>
    <w:rsid w:val="00845A80"/>
    <w:rsid w:val="00851AEA"/>
    <w:rsid w:val="00851FB3"/>
    <w:rsid w:val="0086424A"/>
    <w:rsid w:val="0086658F"/>
    <w:rsid w:val="00873A94"/>
    <w:rsid w:val="00873C2D"/>
    <w:rsid w:val="00873F43"/>
    <w:rsid w:val="008920D9"/>
    <w:rsid w:val="008A512D"/>
    <w:rsid w:val="008B1A83"/>
    <w:rsid w:val="008B2A01"/>
    <w:rsid w:val="008B7918"/>
    <w:rsid w:val="008C0241"/>
    <w:rsid w:val="008C13D3"/>
    <w:rsid w:val="008D0813"/>
    <w:rsid w:val="008E1A04"/>
    <w:rsid w:val="008E3950"/>
    <w:rsid w:val="008F7E27"/>
    <w:rsid w:val="00901B9C"/>
    <w:rsid w:val="009045D4"/>
    <w:rsid w:val="009046A8"/>
    <w:rsid w:val="00904AD5"/>
    <w:rsid w:val="00905275"/>
    <w:rsid w:val="00912165"/>
    <w:rsid w:val="00913302"/>
    <w:rsid w:val="0091394E"/>
    <w:rsid w:val="00913A1F"/>
    <w:rsid w:val="00913CC9"/>
    <w:rsid w:val="009220CE"/>
    <w:rsid w:val="009334D5"/>
    <w:rsid w:val="00946494"/>
    <w:rsid w:val="00953B22"/>
    <w:rsid w:val="00955F5B"/>
    <w:rsid w:val="0096300E"/>
    <w:rsid w:val="00973666"/>
    <w:rsid w:val="00974A78"/>
    <w:rsid w:val="00976F40"/>
    <w:rsid w:val="00984072"/>
    <w:rsid w:val="009915ED"/>
    <w:rsid w:val="00993A67"/>
    <w:rsid w:val="009A68F9"/>
    <w:rsid w:val="009B1F4F"/>
    <w:rsid w:val="009B45D8"/>
    <w:rsid w:val="009C6493"/>
    <w:rsid w:val="009C6A76"/>
    <w:rsid w:val="009D1158"/>
    <w:rsid w:val="009D1DBB"/>
    <w:rsid w:val="009E064F"/>
    <w:rsid w:val="009E5796"/>
    <w:rsid w:val="009E7F13"/>
    <w:rsid w:val="009F514B"/>
    <w:rsid w:val="009F70E1"/>
    <w:rsid w:val="00A03DD6"/>
    <w:rsid w:val="00A040CA"/>
    <w:rsid w:val="00A10F3F"/>
    <w:rsid w:val="00A13355"/>
    <w:rsid w:val="00A137C0"/>
    <w:rsid w:val="00A15C9F"/>
    <w:rsid w:val="00A26415"/>
    <w:rsid w:val="00A361F5"/>
    <w:rsid w:val="00A363F4"/>
    <w:rsid w:val="00A41ADF"/>
    <w:rsid w:val="00A46EA7"/>
    <w:rsid w:val="00A46F2E"/>
    <w:rsid w:val="00A473A7"/>
    <w:rsid w:val="00A51136"/>
    <w:rsid w:val="00A52F52"/>
    <w:rsid w:val="00A644DF"/>
    <w:rsid w:val="00A71C2D"/>
    <w:rsid w:val="00A74EA9"/>
    <w:rsid w:val="00A76971"/>
    <w:rsid w:val="00A773D6"/>
    <w:rsid w:val="00A82C3C"/>
    <w:rsid w:val="00A85455"/>
    <w:rsid w:val="00AA6B61"/>
    <w:rsid w:val="00AA7388"/>
    <w:rsid w:val="00AB0750"/>
    <w:rsid w:val="00AB24F3"/>
    <w:rsid w:val="00AB4EB4"/>
    <w:rsid w:val="00AC2862"/>
    <w:rsid w:val="00AC3301"/>
    <w:rsid w:val="00AD10A3"/>
    <w:rsid w:val="00AD2FF7"/>
    <w:rsid w:val="00AE1081"/>
    <w:rsid w:val="00AE2F84"/>
    <w:rsid w:val="00AE5041"/>
    <w:rsid w:val="00AF40B6"/>
    <w:rsid w:val="00AF7D29"/>
    <w:rsid w:val="00B01498"/>
    <w:rsid w:val="00B14FB8"/>
    <w:rsid w:val="00B20081"/>
    <w:rsid w:val="00B2337F"/>
    <w:rsid w:val="00B24F80"/>
    <w:rsid w:val="00B251BA"/>
    <w:rsid w:val="00B26EFD"/>
    <w:rsid w:val="00B44E89"/>
    <w:rsid w:val="00B472BB"/>
    <w:rsid w:val="00B5347F"/>
    <w:rsid w:val="00B55EFB"/>
    <w:rsid w:val="00B56DBF"/>
    <w:rsid w:val="00B6556E"/>
    <w:rsid w:val="00B72C81"/>
    <w:rsid w:val="00B77CD0"/>
    <w:rsid w:val="00B94479"/>
    <w:rsid w:val="00BA026B"/>
    <w:rsid w:val="00BA4727"/>
    <w:rsid w:val="00BA59DA"/>
    <w:rsid w:val="00BA7794"/>
    <w:rsid w:val="00BB300F"/>
    <w:rsid w:val="00BB6D3A"/>
    <w:rsid w:val="00BB71B1"/>
    <w:rsid w:val="00BC15F3"/>
    <w:rsid w:val="00BC29BF"/>
    <w:rsid w:val="00BD4D04"/>
    <w:rsid w:val="00BD5293"/>
    <w:rsid w:val="00BD658A"/>
    <w:rsid w:val="00BE24E6"/>
    <w:rsid w:val="00BE2EA1"/>
    <w:rsid w:val="00BE3027"/>
    <w:rsid w:val="00BE39CB"/>
    <w:rsid w:val="00BE7B31"/>
    <w:rsid w:val="00BF1F3F"/>
    <w:rsid w:val="00C04A7F"/>
    <w:rsid w:val="00C14CF6"/>
    <w:rsid w:val="00C26F07"/>
    <w:rsid w:val="00C35D80"/>
    <w:rsid w:val="00C366E1"/>
    <w:rsid w:val="00C37775"/>
    <w:rsid w:val="00C41AC9"/>
    <w:rsid w:val="00C42F6B"/>
    <w:rsid w:val="00C51C4F"/>
    <w:rsid w:val="00C56867"/>
    <w:rsid w:val="00C60D50"/>
    <w:rsid w:val="00C63389"/>
    <w:rsid w:val="00C64230"/>
    <w:rsid w:val="00C6471B"/>
    <w:rsid w:val="00C70C2D"/>
    <w:rsid w:val="00C804BF"/>
    <w:rsid w:val="00C925AE"/>
    <w:rsid w:val="00CA7DFE"/>
    <w:rsid w:val="00CC51A1"/>
    <w:rsid w:val="00CE0E1C"/>
    <w:rsid w:val="00CE2922"/>
    <w:rsid w:val="00CE75C9"/>
    <w:rsid w:val="00CF0D6F"/>
    <w:rsid w:val="00CF113B"/>
    <w:rsid w:val="00CF26B4"/>
    <w:rsid w:val="00CF7BC0"/>
    <w:rsid w:val="00D025D7"/>
    <w:rsid w:val="00D1411D"/>
    <w:rsid w:val="00D23085"/>
    <w:rsid w:val="00D25C96"/>
    <w:rsid w:val="00D2756F"/>
    <w:rsid w:val="00D377B9"/>
    <w:rsid w:val="00D40B92"/>
    <w:rsid w:val="00D42071"/>
    <w:rsid w:val="00D43655"/>
    <w:rsid w:val="00D51B78"/>
    <w:rsid w:val="00D51C4F"/>
    <w:rsid w:val="00D657EE"/>
    <w:rsid w:val="00D83752"/>
    <w:rsid w:val="00D933D3"/>
    <w:rsid w:val="00D95BEE"/>
    <w:rsid w:val="00DA0C6B"/>
    <w:rsid w:val="00DA4A39"/>
    <w:rsid w:val="00DA5FC0"/>
    <w:rsid w:val="00DD0C2D"/>
    <w:rsid w:val="00DD424F"/>
    <w:rsid w:val="00DE1B83"/>
    <w:rsid w:val="00DE7C52"/>
    <w:rsid w:val="00DE7EE6"/>
    <w:rsid w:val="00DF0031"/>
    <w:rsid w:val="00DF7A12"/>
    <w:rsid w:val="00E14149"/>
    <w:rsid w:val="00E3393F"/>
    <w:rsid w:val="00E36C9D"/>
    <w:rsid w:val="00E47C80"/>
    <w:rsid w:val="00E50C6C"/>
    <w:rsid w:val="00E52CD4"/>
    <w:rsid w:val="00E57F2E"/>
    <w:rsid w:val="00E61899"/>
    <w:rsid w:val="00E62EFE"/>
    <w:rsid w:val="00E7135A"/>
    <w:rsid w:val="00E77037"/>
    <w:rsid w:val="00E81E2F"/>
    <w:rsid w:val="00E869A5"/>
    <w:rsid w:val="00E97026"/>
    <w:rsid w:val="00EA033E"/>
    <w:rsid w:val="00EA4723"/>
    <w:rsid w:val="00EC181C"/>
    <w:rsid w:val="00EC253B"/>
    <w:rsid w:val="00EC2924"/>
    <w:rsid w:val="00EC6CD2"/>
    <w:rsid w:val="00EC7212"/>
    <w:rsid w:val="00ED22BC"/>
    <w:rsid w:val="00ED7FB6"/>
    <w:rsid w:val="00EE4343"/>
    <w:rsid w:val="00EF0EAB"/>
    <w:rsid w:val="00F00948"/>
    <w:rsid w:val="00F13C5C"/>
    <w:rsid w:val="00F15A8D"/>
    <w:rsid w:val="00F2019F"/>
    <w:rsid w:val="00F23458"/>
    <w:rsid w:val="00F27EE3"/>
    <w:rsid w:val="00F32F2C"/>
    <w:rsid w:val="00F37AB3"/>
    <w:rsid w:val="00F43BD5"/>
    <w:rsid w:val="00F47914"/>
    <w:rsid w:val="00F50A50"/>
    <w:rsid w:val="00F70432"/>
    <w:rsid w:val="00F76D9C"/>
    <w:rsid w:val="00F8014E"/>
    <w:rsid w:val="00F837D1"/>
    <w:rsid w:val="00F845D1"/>
    <w:rsid w:val="00F96945"/>
    <w:rsid w:val="00F97E63"/>
    <w:rsid w:val="00FA0D2F"/>
    <w:rsid w:val="00FC6117"/>
    <w:rsid w:val="00FD1529"/>
    <w:rsid w:val="00FD2CC8"/>
    <w:rsid w:val="00FD32B7"/>
    <w:rsid w:val="00FE5498"/>
    <w:rsid w:val="00FE6535"/>
    <w:rsid w:val="00FE6B18"/>
    <w:rsid w:val="00FE6DB4"/>
    <w:rsid w:val="00FF1F3D"/>
    <w:rsid w:val="00FF25AD"/>
    <w:rsid w:val="345C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8AB852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451D"/>
    <w:pPr>
      <w:spacing w:after="0" w:line="240" w:lineRule="auto"/>
    </w:pPr>
    <w:rPr>
      <w:rFonts w:ascii="Arial" w:eastAsia="Arial" w:hAnsi="Arial" w:cs="Times New Roman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C2D"/>
    <w:pPr>
      <w:outlineLvl w:val="0"/>
    </w:pPr>
    <w:rPr>
      <w:rFonts w:ascii="Arial Rounded MT Bold" w:hAnsi="Arial Rounded MT Bold"/>
      <w:color w:val="003D69"/>
      <w:sz w:val="72"/>
      <w:szCs w:val="8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451D"/>
  </w:style>
  <w:style w:type="paragraph" w:styleId="Footer">
    <w:name w:val="footer"/>
    <w:basedOn w:val="Normal"/>
    <w:link w:val="FooterChar"/>
    <w:uiPriority w:val="99"/>
    <w:unhideWhenUsed/>
    <w:rsid w:val="001A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451D"/>
  </w:style>
  <w:style w:type="paragraph" w:customStyle="1" w:styleId="MainTitle">
    <w:name w:val="Main Title"/>
    <w:basedOn w:val="Normal"/>
    <w:link w:val="MainTitleChar"/>
    <w:rsid w:val="006A221B"/>
    <w:pPr>
      <w:spacing w:after="120"/>
      <w:jc w:val="both"/>
    </w:pPr>
    <w:rPr>
      <w:rFonts w:eastAsia="Arial Unicode MS" w:cs="Arial"/>
      <w:color w:val="003D69"/>
      <w:sz w:val="36"/>
    </w:rPr>
  </w:style>
  <w:style w:type="paragraph" w:customStyle="1" w:styleId="Subheading">
    <w:name w:val="Subheading"/>
    <w:basedOn w:val="Normal"/>
    <w:link w:val="SubheadingChar"/>
    <w:rsid w:val="005821EE"/>
    <w:pPr>
      <w:jc w:val="both"/>
    </w:pPr>
    <w:rPr>
      <w:rFonts w:eastAsia="Arial Unicode MS" w:cs="Arial"/>
      <w:color w:val="767171" w:themeColor="background2" w:themeShade="80"/>
      <w:sz w:val="24"/>
      <w:szCs w:val="30"/>
    </w:rPr>
  </w:style>
  <w:style w:type="character" w:customStyle="1" w:styleId="MainTitleChar">
    <w:name w:val="Main Title Char"/>
    <w:basedOn w:val="DefaultParagraphFont"/>
    <w:link w:val="MainTitle"/>
    <w:rsid w:val="006A221B"/>
    <w:rPr>
      <w:rFonts w:ascii="Arial" w:eastAsia="Arial Unicode MS" w:hAnsi="Arial" w:cs="Arial"/>
      <w:color w:val="003D69"/>
      <w:sz w:val="36"/>
      <w:szCs w:val="24"/>
      <w:lang w:val="en-US"/>
    </w:rPr>
  </w:style>
  <w:style w:type="character" w:customStyle="1" w:styleId="SubheadingChar">
    <w:name w:val="Subheading Char"/>
    <w:basedOn w:val="DefaultParagraphFont"/>
    <w:link w:val="Subheading"/>
    <w:rsid w:val="005821EE"/>
    <w:rPr>
      <w:rFonts w:ascii="Arial" w:eastAsia="Arial Unicode MS" w:hAnsi="Arial" w:cs="Arial"/>
      <w:color w:val="767171" w:themeColor="background2" w:themeShade="80"/>
      <w:sz w:val="24"/>
      <w:szCs w:val="30"/>
      <w:lang w:val="en-US"/>
    </w:rPr>
  </w:style>
  <w:style w:type="paragraph" w:customStyle="1" w:styleId="Content">
    <w:name w:val="Content"/>
    <w:basedOn w:val="Normal"/>
    <w:link w:val="ContentChar"/>
    <w:rsid w:val="005821EE"/>
    <w:pPr>
      <w:jc w:val="both"/>
    </w:pPr>
    <w:rPr>
      <w:rFonts w:eastAsia="Times New Roman" w:cs="Arial"/>
      <w:color w:val="000000"/>
      <w:sz w:val="20"/>
      <w:szCs w:val="20"/>
      <w:lang w:val="en-AU" w:eastAsia="en-AU"/>
    </w:rPr>
  </w:style>
  <w:style w:type="character" w:customStyle="1" w:styleId="ContentChar">
    <w:name w:val="Content Char"/>
    <w:basedOn w:val="DefaultParagraphFont"/>
    <w:link w:val="Content"/>
    <w:rsid w:val="005821EE"/>
    <w:rPr>
      <w:rFonts w:ascii="Arial" w:eastAsia="Times New Roman" w:hAnsi="Arial" w:cs="Arial"/>
      <w:color w:val="000000"/>
      <w:sz w:val="20"/>
      <w:szCs w:val="20"/>
      <w:lang w:eastAsia="en-AU"/>
    </w:rPr>
  </w:style>
  <w:style w:type="table" w:styleId="ListTable2-Accent5">
    <w:name w:val="List Table 2 Accent 5"/>
    <w:basedOn w:val="TableNormal"/>
    <w:uiPriority w:val="47"/>
    <w:rsid w:val="001A451D"/>
    <w:pPr>
      <w:spacing w:after="0" w:line="240" w:lineRule="auto"/>
    </w:pPr>
    <w:rPr>
      <w:rFonts w:ascii="Arial" w:eastAsia="Arial" w:hAnsi="Arial" w:cs="Times New Roman"/>
      <w:sz w:val="20"/>
      <w:szCs w:val="20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PlainTable4">
    <w:name w:val="Plain Table 4"/>
    <w:basedOn w:val="TableNormal"/>
    <w:uiPriority w:val="44"/>
    <w:rsid w:val="000B679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0B679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</w:rPr>
  </w:style>
  <w:style w:type="character" w:styleId="Hyperlink">
    <w:name w:val="Hyperlink"/>
    <w:basedOn w:val="DefaultParagraphFont"/>
    <w:uiPriority w:val="99"/>
    <w:rsid w:val="000B679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3B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BD5"/>
    <w:rPr>
      <w:rFonts w:ascii="Segoe UI" w:eastAsia="Arial" w:hAnsi="Segoe UI" w:cs="Segoe UI"/>
      <w:sz w:val="18"/>
      <w:szCs w:val="18"/>
      <w:lang w:val="en-US"/>
    </w:rPr>
  </w:style>
  <w:style w:type="paragraph" w:customStyle="1" w:styleId="BulletList">
    <w:name w:val="Bullet List"/>
    <w:basedOn w:val="Content"/>
    <w:link w:val="BulletListChar"/>
    <w:rsid w:val="005821EE"/>
    <w:pPr>
      <w:numPr>
        <w:numId w:val="4"/>
      </w:numPr>
    </w:pPr>
  </w:style>
  <w:style w:type="paragraph" w:customStyle="1" w:styleId="BulletT1">
    <w:name w:val="Bullet T1"/>
    <w:basedOn w:val="BulletList"/>
    <w:link w:val="BulletT1Char"/>
    <w:rsid w:val="004A1F0E"/>
    <w:pPr>
      <w:ind w:left="714" w:hanging="357"/>
    </w:pPr>
  </w:style>
  <w:style w:type="character" w:customStyle="1" w:styleId="BulletListChar">
    <w:name w:val="Bullet List Char"/>
    <w:basedOn w:val="ContentChar"/>
    <w:link w:val="BulletList"/>
    <w:rsid w:val="005821E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BulletT2">
    <w:name w:val="Bullet T2"/>
    <w:basedOn w:val="BulletList"/>
    <w:link w:val="BulletT2Char"/>
    <w:rsid w:val="004A1F0E"/>
    <w:pPr>
      <w:numPr>
        <w:ilvl w:val="1"/>
      </w:numPr>
    </w:pPr>
  </w:style>
  <w:style w:type="character" w:customStyle="1" w:styleId="BulletT1Char">
    <w:name w:val="Bullet T1 Char"/>
    <w:basedOn w:val="BulletListChar"/>
    <w:link w:val="BulletT1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BulletT3">
    <w:name w:val="Bullet T3"/>
    <w:basedOn w:val="BulletList"/>
    <w:link w:val="BulletT3Char"/>
    <w:rsid w:val="004A1F0E"/>
    <w:pPr>
      <w:numPr>
        <w:ilvl w:val="2"/>
      </w:numPr>
    </w:pPr>
  </w:style>
  <w:style w:type="character" w:customStyle="1" w:styleId="BulletT2Char">
    <w:name w:val="Bullet T2 Char"/>
    <w:basedOn w:val="BulletListChar"/>
    <w:link w:val="BulletT2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SheetType">
    <w:name w:val="Sheet Type"/>
    <w:basedOn w:val="Normal"/>
    <w:link w:val="SheetTypeChar"/>
    <w:rsid w:val="004A1F0E"/>
    <w:rPr>
      <w:rFonts w:cs="Arial"/>
      <w:color w:val="003D69"/>
      <w:sz w:val="56"/>
      <w:szCs w:val="80"/>
      <w:lang w:val="en-AU"/>
    </w:rPr>
  </w:style>
  <w:style w:type="character" w:customStyle="1" w:styleId="BulletT3Char">
    <w:name w:val="Bullet T3 Char"/>
    <w:basedOn w:val="BulletListChar"/>
    <w:link w:val="BulletT3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Maintitle0">
    <w:name w:val="Main title"/>
    <w:basedOn w:val="MainTitle"/>
    <w:link w:val="MaintitleChar0"/>
    <w:rsid w:val="004A1F0E"/>
  </w:style>
  <w:style w:type="character" w:customStyle="1" w:styleId="SheetTypeChar">
    <w:name w:val="Sheet Type Char"/>
    <w:basedOn w:val="DefaultParagraphFont"/>
    <w:link w:val="SheetType"/>
    <w:rsid w:val="004A1F0E"/>
    <w:rPr>
      <w:rFonts w:ascii="Arial" w:eastAsia="Arial" w:hAnsi="Arial" w:cs="Arial"/>
      <w:color w:val="003D69"/>
      <w:sz w:val="56"/>
      <w:szCs w:val="80"/>
    </w:rPr>
  </w:style>
  <w:style w:type="paragraph" w:customStyle="1" w:styleId="Bodytextemphasis">
    <w:name w:val="Body text emphasis"/>
    <w:basedOn w:val="Subheading"/>
    <w:link w:val="BodytextemphasisChar"/>
    <w:qFormat/>
    <w:rsid w:val="00A473A7"/>
    <w:rPr>
      <w:b/>
      <w:color w:val="auto"/>
      <w:sz w:val="20"/>
    </w:rPr>
  </w:style>
  <w:style w:type="character" w:customStyle="1" w:styleId="MaintitleChar0">
    <w:name w:val="Main title Char"/>
    <w:basedOn w:val="MainTitleChar"/>
    <w:link w:val="Maintitle0"/>
    <w:rsid w:val="004A1F0E"/>
    <w:rPr>
      <w:rFonts w:ascii="Arial" w:eastAsia="Arial Unicode MS" w:hAnsi="Arial" w:cs="Arial"/>
      <w:color w:val="003D69"/>
      <w:sz w:val="36"/>
      <w:szCs w:val="24"/>
      <w:lang w:val="en-US"/>
    </w:rPr>
  </w:style>
  <w:style w:type="paragraph" w:customStyle="1" w:styleId="Body">
    <w:name w:val="Body"/>
    <w:basedOn w:val="Content"/>
    <w:link w:val="BodyChar"/>
    <w:qFormat/>
    <w:rsid w:val="004A1F0E"/>
  </w:style>
  <w:style w:type="character" w:customStyle="1" w:styleId="BodytextemphasisChar">
    <w:name w:val="Body text emphasis Char"/>
    <w:basedOn w:val="SubheadingChar"/>
    <w:link w:val="Bodytextemphasis"/>
    <w:rsid w:val="00A473A7"/>
    <w:rPr>
      <w:rFonts w:ascii="Arial" w:eastAsia="Arial Unicode MS" w:hAnsi="Arial" w:cs="Arial"/>
      <w:b/>
      <w:color w:val="767171" w:themeColor="background2" w:themeShade="80"/>
      <w:sz w:val="20"/>
      <w:szCs w:val="30"/>
      <w:lang w:val="en-US"/>
    </w:rPr>
  </w:style>
  <w:style w:type="paragraph" w:customStyle="1" w:styleId="ListT1">
    <w:name w:val="List T1"/>
    <w:basedOn w:val="BulletT1"/>
    <w:link w:val="ListT1Char"/>
    <w:qFormat/>
    <w:rsid w:val="004A1F0E"/>
  </w:style>
  <w:style w:type="character" w:customStyle="1" w:styleId="BodyChar">
    <w:name w:val="Body Char"/>
    <w:basedOn w:val="ContentChar"/>
    <w:link w:val="Body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ListT2">
    <w:name w:val="List T2"/>
    <w:basedOn w:val="BulletT2"/>
    <w:link w:val="ListT2Char"/>
    <w:qFormat/>
    <w:rsid w:val="004A1F0E"/>
  </w:style>
  <w:style w:type="character" w:customStyle="1" w:styleId="ListT1Char">
    <w:name w:val="List T1 Char"/>
    <w:basedOn w:val="BulletT1Char"/>
    <w:link w:val="ListT1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ListT3">
    <w:name w:val="List T3"/>
    <w:basedOn w:val="BulletT3"/>
    <w:link w:val="ListT3Char"/>
    <w:qFormat/>
    <w:rsid w:val="004A1F0E"/>
  </w:style>
  <w:style w:type="character" w:customStyle="1" w:styleId="ListT2Char">
    <w:name w:val="List T2 Char"/>
    <w:basedOn w:val="BulletT2Char"/>
    <w:link w:val="ListT2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character" w:customStyle="1" w:styleId="ListT3Char">
    <w:name w:val="List T3 Char"/>
    <w:basedOn w:val="BulletT3Char"/>
    <w:link w:val="ListT3"/>
    <w:rsid w:val="004A1F0E"/>
    <w:rPr>
      <w:rFonts w:ascii="Arial" w:eastAsia="Times New Roman" w:hAnsi="Arial" w:cs="Arial"/>
      <w:color w:val="000000"/>
      <w:sz w:val="20"/>
      <w:szCs w:val="20"/>
      <w:lang w:eastAsia="en-AU"/>
    </w:rPr>
  </w:style>
  <w:style w:type="paragraph" w:customStyle="1" w:styleId="Tertiarysubtitle">
    <w:name w:val="Tertiary subtitle"/>
    <w:basedOn w:val="Bodytextemphasis"/>
    <w:link w:val="TertiarysubtitleChar"/>
    <w:rsid w:val="00214C29"/>
    <w:pPr>
      <w:ind w:firstLine="720"/>
    </w:pPr>
    <w:rPr>
      <w:b w:val="0"/>
      <w:i/>
    </w:rPr>
  </w:style>
  <w:style w:type="character" w:customStyle="1" w:styleId="TertiarysubtitleChar">
    <w:name w:val="Tertiary subtitle Char"/>
    <w:basedOn w:val="BodytextemphasisChar"/>
    <w:link w:val="Tertiarysubtitle"/>
    <w:rsid w:val="00214C29"/>
    <w:rPr>
      <w:rFonts w:ascii="Arial" w:eastAsia="Arial Unicode MS" w:hAnsi="Arial" w:cs="Arial"/>
      <w:b w:val="0"/>
      <w:i/>
      <w:color w:val="767171" w:themeColor="background2" w:themeShade="80"/>
      <w:sz w:val="24"/>
      <w:szCs w:val="3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73C2D"/>
    <w:rPr>
      <w:rFonts w:ascii="Arial Rounded MT Bold" w:eastAsia="Arial" w:hAnsi="Arial Rounded MT Bold" w:cs="Times New Roman"/>
      <w:color w:val="003D69"/>
      <w:sz w:val="72"/>
      <w:szCs w:val="80"/>
    </w:rPr>
  </w:style>
  <w:style w:type="table" w:styleId="TableGrid">
    <w:name w:val="Table Grid"/>
    <w:basedOn w:val="TableNormal"/>
    <w:uiPriority w:val="39"/>
    <w:rsid w:val="00873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3C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val="en-AU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C51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EB70E2B3B70E43852C9F11015FC2E6" ma:contentTypeVersion="10" ma:contentTypeDescription="Create a new document." ma:contentTypeScope="" ma:versionID="589b0673a3d8457edcb51cd7d668057e">
  <xsd:schema xmlns:xsd="http://www.w3.org/2001/XMLSchema" xmlns:xs="http://www.w3.org/2001/XMLSchema" xmlns:p="http://schemas.microsoft.com/office/2006/metadata/properties" xmlns:ns3="13bd3b43-a4eb-4b18-9c9f-4fe4ccaba049" xmlns:ns4="95364a6f-f7bc-42f8-ab56-14e151a629b4" targetNamespace="http://schemas.microsoft.com/office/2006/metadata/properties" ma:root="true" ma:fieldsID="738ae6150fd5cb95e8acaee0262fa0b1" ns3:_="" ns4:_="">
    <xsd:import namespace="13bd3b43-a4eb-4b18-9c9f-4fe4ccaba049"/>
    <xsd:import namespace="95364a6f-f7bc-42f8-ab56-14e151a629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d3b43-a4eb-4b18-9c9f-4fe4ccaba0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364a6f-f7bc-42f8-ab56-14e151a62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E3542D-9EE3-4E3B-8D82-3C507A2262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29990-77E1-4C68-8FC8-343EF37D1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bd3b43-a4eb-4b18-9c9f-4fe4ccaba049"/>
    <ds:schemaRef ds:uri="95364a6f-f7bc-42f8-ab56-14e151a62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A23419-1E20-4FDE-9511-B5D725971821}">
  <ds:schemaRefs>
    <ds:schemaRef ds:uri="13bd3b43-a4eb-4b18-9c9f-4fe4ccaba049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95364a6f-f7bc-42f8-ab56-14e151a629b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20191025_COM_template draft</Template>
  <TotalTime>1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MelissaB</cp:lastModifiedBy>
  <cp:revision>2</cp:revision>
  <cp:lastPrinted>2019-11-25T00:53:00Z</cp:lastPrinted>
  <dcterms:created xsi:type="dcterms:W3CDTF">2020-06-30T00:58:00Z</dcterms:created>
  <dcterms:modified xsi:type="dcterms:W3CDTF">2020-06-30T00:58:00Z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0x01010006EB70E2B3B70E43852C9F11015FC2E6</vt:lpwstr>
  </property>
  <property fmtid="{D5CDD505-2E9C-101B-9397-08002B2CF9AE}" pid="3" name="Order">
    <vt:r8>47600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